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2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2"/>
        <w:gridCol w:w="1939"/>
        <w:gridCol w:w="2413"/>
        <w:gridCol w:w="2351"/>
      </w:tblGrid>
      <w:tr w:rsidR="000172E5" w:rsidRPr="00AF2487" w14:paraId="622DEF8D" w14:textId="77777777" w:rsidTr="00163CAA">
        <w:trPr>
          <w:trHeight w:val="362"/>
        </w:trPr>
        <w:tc>
          <w:tcPr>
            <w:tcW w:w="5000" w:type="pct"/>
            <w:gridSpan w:val="4"/>
            <w:shd w:val="clear" w:color="auto" w:fill="FFFFFF" w:themeFill="background1"/>
            <w:vAlign w:val="bottom"/>
          </w:tcPr>
          <w:p w14:paraId="52500072" w14:textId="69CC45D3" w:rsidR="000172E5" w:rsidRPr="00AB03EC" w:rsidRDefault="00AF2487" w:rsidP="00163CAA">
            <w:pPr>
              <w:spacing w:before="0"/>
              <w:jc w:val="center"/>
              <w:rPr>
                <w:rFonts w:ascii="Bodoni Std" w:hAnsi="Bodoni Std"/>
                <w:b/>
                <w:color w:val="C00000"/>
              </w:rPr>
            </w:pPr>
            <w:r w:rsidRPr="00AB03EC">
              <w:rPr>
                <w:rFonts w:ascii="Bodoni Std" w:hAnsi="Bodoni Std"/>
                <w:b/>
                <w:color w:val="C00000"/>
              </w:rPr>
              <w:t>Primary Contact</w:t>
            </w:r>
            <w:r w:rsidR="008067F7" w:rsidRPr="00AB03EC">
              <w:rPr>
                <w:rFonts w:ascii="Bodoni Std" w:hAnsi="Bodoni Std"/>
                <w:b/>
                <w:color w:val="C00000"/>
              </w:rPr>
              <w:t xml:space="preserve"> Information</w:t>
            </w:r>
          </w:p>
        </w:tc>
      </w:tr>
      <w:tr w:rsidR="000172E5" w:rsidRPr="00AF2487" w14:paraId="6FC1F0AE" w14:textId="77777777" w:rsidTr="00966CBE">
        <w:trPr>
          <w:trHeight w:val="518"/>
        </w:trPr>
        <w:sdt>
          <w:sdtPr>
            <w:rPr>
              <w:rFonts w:ascii="Bodoni Std" w:hAnsi="Bodoni Std"/>
            </w:rPr>
            <w:id w:val="1621259925"/>
            <w:placeholder>
              <w:docPart w:val="9C3C7E3113B94C6CB54C947FA796EFE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36" w:type="pct"/>
                <w:vAlign w:val="bottom"/>
              </w:tcPr>
              <w:p w14:paraId="174BE1C5" w14:textId="77777777" w:rsidR="000172E5" w:rsidRPr="00AF2487" w:rsidRDefault="007147D7" w:rsidP="004761E4">
                <w:pPr>
                  <w:pStyle w:val="NormalIndent"/>
                  <w:jc w:val="right"/>
                  <w:rPr>
                    <w:rFonts w:ascii="Bodoni Std" w:hAnsi="Bodoni Std"/>
                  </w:rPr>
                </w:pPr>
                <w:r w:rsidRPr="00AF2487">
                  <w:rPr>
                    <w:rFonts w:ascii="Bodoni Std" w:hAnsi="Bodoni Std"/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3564" w:type="pct"/>
            <w:gridSpan w:val="3"/>
            <w:tcBorders>
              <w:bottom w:val="single" w:sz="4" w:space="0" w:color="auto"/>
            </w:tcBorders>
            <w:vAlign w:val="bottom"/>
          </w:tcPr>
          <w:p w14:paraId="55210B78" w14:textId="77777777" w:rsidR="000172E5" w:rsidRPr="00AF2487" w:rsidRDefault="000172E5" w:rsidP="00311D4F">
            <w:pPr>
              <w:rPr>
                <w:rFonts w:ascii="Bodoni Std" w:hAnsi="Bodoni Std"/>
              </w:rPr>
            </w:pPr>
          </w:p>
        </w:tc>
      </w:tr>
      <w:tr w:rsidR="000172E5" w:rsidRPr="00AF2487" w14:paraId="19CF1629" w14:textId="77777777" w:rsidTr="00966CBE">
        <w:trPr>
          <w:trHeight w:val="504"/>
        </w:trPr>
        <w:sdt>
          <w:sdtPr>
            <w:rPr>
              <w:rFonts w:ascii="Bodoni Std" w:hAnsi="Bodoni Std"/>
            </w:rPr>
            <w:id w:val="-1470592894"/>
            <w:placeholder>
              <w:docPart w:val="C85D8799D0F74F1F9E97EE01643B112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36" w:type="pct"/>
                <w:vAlign w:val="bottom"/>
              </w:tcPr>
              <w:p w14:paraId="7E3B273D" w14:textId="77777777" w:rsidR="000172E5" w:rsidRPr="00AF2487" w:rsidRDefault="007147D7" w:rsidP="004761E4">
                <w:pPr>
                  <w:pStyle w:val="NormalIndent"/>
                  <w:jc w:val="right"/>
                  <w:rPr>
                    <w:rFonts w:ascii="Bodoni Std" w:hAnsi="Bodoni Std"/>
                  </w:rPr>
                </w:pPr>
                <w:r w:rsidRPr="00AF2487">
                  <w:rPr>
                    <w:rFonts w:ascii="Bodoni Std" w:hAnsi="Bodoni Std"/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356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5D3BE2" w14:textId="77777777" w:rsidR="000172E5" w:rsidRPr="00AF2487" w:rsidRDefault="000172E5" w:rsidP="00311D4F">
            <w:pPr>
              <w:rPr>
                <w:rFonts w:ascii="Bodoni Std" w:hAnsi="Bodoni Std"/>
              </w:rPr>
            </w:pPr>
          </w:p>
        </w:tc>
      </w:tr>
      <w:tr w:rsidR="00AF2487" w:rsidRPr="00AF2487" w14:paraId="2F8218E4" w14:textId="77777777" w:rsidTr="00966CBE">
        <w:trPr>
          <w:trHeight w:val="504"/>
        </w:trPr>
        <w:tc>
          <w:tcPr>
            <w:tcW w:w="1436" w:type="pct"/>
            <w:vAlign w:val="bottom"/>
          </w:tcPr>
          <w:p w14:paraId="3891DA31" w14:textId="77777777" w:rsidR="00AF2487" w:rsidRPr="00AF2487" w:rsidRDefault="00AF2487" w:rsidP="004761E4">
            <w:pPr>
              <w:pStyle w:val="NormalIndent"/>
              <w:jc w:val="right"/>
              <w:rPr>
                <w:rFonts w:ascii="Bodoni Std" w:hAnsi="Bodoni Std"/>
              </w:rPr>
            </w:pPr>
            <w:r w:rsidRPr="00AF2487">
              <w:rPr>
                <w:rFonts w:ascii="Bodoni Std" w:hAnsi="Bodoni Std"/>
                <w:sz w:val="24"/>
                <w:szCs w:val="24"/>
              </w:rPr>
              <w:t>Address</w:t>
            </w:r>
          </w:p>
        </w:tc>
        <w:tc>
          <w:tcPr>
            <w:tcW w:w="356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6C6596" w14:textId="0F4B0271" w:rsidR="00AF2487" w:rsidRPr="00AF2487" w:rsidRDefault="00AF2487" w:rsidP="00AF2487">
            <w:pPr>
              <w:rPr>
                <w:rFonts w:ascii="Bodoni Std" w:hAnsi="Bodoni Std"/>
              </w:rPr>
            </w:pPr>
          </w:p>
        </w:tc>
      </w:tr>
      <w:tr w:rsidR="00AF2487" w:rsidRPr="00AF2487" w14:paraId="07084D80" w14:textId="77777777" w:rsidTr="00966CBE">
        <w:trPr>
          <w:trHeight w:val="518"/>
        </w:trPr>
        <w:tc>
          <w:tcPr>
            <w:tcW w:w="1436" w:type="pct"/>
            <w:vAlign w:val="bottom"/>
          </w:tcPr>
          <w:p w14:paraId="56598BF8" w14:textId="77777777" w:rsidR="00AF2487" w:rsidRPr="00AF2487" w:rsidRDefault="00AF2487" w:rsidP="00AF2487">
            <w:pPr>
              <w:pStyle w:val="NormalIndent"/>
              <w:rPr>
                <w:rFonts w:ascii="Bodoni Std" w:hAnsi="Bodoni Std"/>
              </w:rPr>
            </w:pPr>
          </w:p>
        </w:tc>
        <w:tc>
          <w:tcPr>
            <w:tcW w:w="356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5B8BA0" w14:textId="77777777" w:rsidR="00AF2487" w:rsidRPr="00AF2487" w:rsidRDefault="00AF2487" w:rsidP="00AF2487">
            <w:pPr>
              <w:rPr>
                <w:rFonts w:ascii="Bodoni Std" w:hAnsi="Bodoni Std"/>
              </w:rPr>
            </w:pPr>
          </w:p>
        </w:tc>
      </w:tr>
      <w:tr w:rsidR="00AF2487" w:rsidRPr="00AF2487" w14:paraId="59AD8747" w14:textId="77777777" w:rsidTr="00966CBE">
        <w:trPr>
          <w:trHeight w:val="504"/>
        </w:trPr>
        <w:tc>
          <w:tcPr>
            <w:tcW w:w="1436" w:type="pct"/>
            <w:vAlign w:val="bottom"/>
          </w:tcPr>
          <w:p w14:paraId="2D019DCC" w14:textId="0CFB585B" w:rsidR="00AF2487" w:rsidRPr="00AF2487" w:rsidRDefault="00AF2487" w:rsidP="005F7C77">
            <w:pPr>
              <w:pStyle w:val="NormalIndent"/>
              <w:jc w:val="right"/>
              <w:rPr>
                <w:rFonts w:ascii="Bodoni Std" w:hAnsi="Bodoni Std"/>
              </w:rPr>
            </w:pPr>
            <w:r w:rsidRPr="00AF2487">
              <w:rPr>
                <w:rFonts w:ascii="Bodoni Std" w:hAnsi="Bodoni Std"/>
                <w:sz w:val="24"/>
                <w:szCs w:val="24"/>
              </w:rPr>
              <w:t>Phone</w:t>
            </w:r>
            <w:r>
              <w:rPr>
                <w:rFonts w:ascii="Bodoni Std" w:hAnsi="Bodoni Std"/>
              </w:rPr>
              <w:t xml:space="preserve"> </w:t>
            </w:r>
            <w:r w:rsidR="004761E4" w:rsidRPr="004761E4">
              <w:rPr>
                <w:rFonts w:ascii="Bodoni Std" w:hAnsi="Bodoni Std"/>
                <w:sz w:val="24"/>
                <w:szCs w:val="24"/>
              </w:rPr>
              <w:t>Number</w:t>
            </w:r>
          </w:p>
        </w:tc>
        <w:tc>
          <w:tcPr>
            <w:tcW w:w="356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BB6F66" w14:textId="77777777" w:rsidR="00AF2487" w:rsidRPr="00AF2487" w:rsidRDefault="00AF2487" w:rsidP="00AF2487"/>
        </w:tc>
      </w:tr>
      <w:tr w:rsidR="00AF2487" w:rsidRPr="00AF2487" w14:paraId="7F932030" w14:textId="77777777" w:rsidTr="00966CBE">
        <w:trPr>
          <w:trHeight w:val="518"/>
        </w:trPr>
        <w:tc>
          <w:tcPr>
            <w:tcW w:w="1436" w:type="pct"/>
            <w:vAlign w:val="bottom"/>
          </w:tcPr>
          <w:p w14:paraId="712B85DB" w14:textId="11FD6946" w:rsidR="00AF2487" w:rsidRPr="00AF2487" w:rsidRDefault="00F352D2" w:rsidP="005F7C77">
            <w:pPr>
              <w:pStyle w:val="NormalIndent"/>
              <w:jc w:val="right"/>
              <w:rPr>
                <w:rFonts w:ascii="Bodoni Std" w:hAnsi="Bodoni Std"/>
              </w:rPr>
            </w:pPr>
            <w:sdt>
              <w:sdtPr>
                <w:rPr>
                  <w:rFonts w:ascii="Bodoni Std" w:hAnsi="Bodoni Std"/>
                </w:rPr>
                <w:id w:val="1334104394"/>
                <w:placeholder>
                  <w:docPart w:val="B47EAF0059FD404E9934D08738BC42DB"/>
                </w:placeholder>
                <w:temporary/>
                <w:showingPlcHdr/>
                <w15:appearance w15:val="hidden"/>
              </w:sdtPr>
              <w:sdtEndPr/>
              <w:sdtContent>
                <w:r w:rsidR="00AF2487" w:rsidRPr="00AF2487">
                  <w:rPr>
                    <w:rFonts w:ascii="Bodoni Std" w:hAnsi="Bodoni Std"/>
                    <w:sz w:val="24"/>
                    <w:szCs w:val="24"/>
                  </w:rPr>
                  <w:t>Email</w:t>
                </w:r>
              </w:sdtContent>
            </w:sdt>
            <w:r w:rsidR="004761E4">
              <w:rPr>
                <w:rFonts w:ascii="Bodoni Std" w:hAnsi="Bodoni Std"/>
              </w:rPr>
              <w:t xml:space="preserve"> </w:t>
            </w:r>
            <w:r w:rsidR="004761E4" w:rsidRPr="004761E4">
              <w:rPr>
                <w:rFonts w:ascii="Bodoni Std" w:hAnsi="Bodoni Std"/>
                <w:sz w:val="24"/>
                <w:szCs w:val="24"/>
              </w:rPr>
              <w:t>Address</w:t>
            </w:r>
          </w:p>
        </w:tc>
        <w:tc>
          <w:tcPr>
            <w:tcW w:w="3564" w:type="pct"/>
            <w:gridSpan w:val="3"/>
            <w:tcBorders>
              <w:bottom w:val="single" w:sz="4" w:space="0" w:color="auto"/>
            </w:tcBorders>
            <w:vAlign w:val="bottom"/>
          </w:tcPr>
          <w:p w14:paraId="2DBB254F" w14:textId="77777777" w:rsidR="00AF2487" w:rsidRPr="00AF2487" w:rsidRDefault="00AF2487" w:rsidP="00AF2487">
            <w:pPr>
              <w:rPr>
                <w:rFonts w:ascii="Bodoni Std" w:hAnsi="Bodoni Std"/>
              </w:rPr>
            </w:pPr>
          </w:p>
        </w:tc>
      </w:tr>
      <w:tr w:rsidR="00AF2487" w:rsidRPr="00AF2487" w14:paraId="68E211B8" w14:textId="77777777" w:rsidTr="00163CAA">
        <w:trPr>
          <w:trHeight w:val="890"/>
        </w:trPr>
        <w:tc>
          <w:tcPr>
            <w:tcW w:w="5000" w:type="pct"/>
            <w:gridSpan w:val="4"/>
            <w:shd w:val="clear" w:color="auto" w:fill="FFFFFF" w:themeFill="background1"/>
            <w:vAlign w:val="bottom"/>
          </w:tcPr>
          <w:p w14:paraId="27A10FA6" w14:textId="61CEEEFD" w:rsidR="00AF2487" w:rsidRPr="00AB03EC" w:rsidRDefault="00AF2487" w:rsidP="001D5324">
            <w:pPr>
              <w:spacing w:before="120" w:after="120"/>
              <w:jc w:val="center"/>
              <w:rPr>
                <w:rFonts w:ascii="Bodoni Std" w:hAnsi="Bodoni Std"/>
                <w:b/>
                <w:color w:val="C00000"/>
              </w:rPr>
            </w:pPr>
            <w:r w:rsidRPr="00AB03EC">
              <w:rPr>
                <w:rFonts w:ascii="Bodoni Std" w:hAnsi="Bodoni Std"/>
                <w:b/>
                <w:color w:val="C00000"/>
              </w:rPr>
              <w:t>Other Family Members</w:t>
            </w:r>
            <w:r w:rsidR="004761E4" w:rsidRPr="00AB03EC">
              <w:rPr>
                <w:rFonts w:ascii="Bodoni Std" w:hAnsi="Bodoni Std"/>
                <w:b/>
                <w:color w:val="C00000"/>
              </w:rPr>
              <w:t xml:space="preserve"> (</w:t>
            </w:r>
            <w:r w:rsidR="00D776ED" w:rsidRPr="00AB03EC">
              <w:rPr>
                <w:rFonts w:ascii="Bodoni Std" w:hAnsi="Bodoni Std"/>
                <w:b/>
                <w:color w:val="C00000"/>
              </w:rPr>
              <w:t>S</w:t>
            </w:r>
            <w:r w:rsidR="004761E4" w:rsidRPr="00AB03EC">
              <w:rPr>
                <w:rFonts w:ascii="Bodoni Std" w:hAnsi="Bodoni Std"/>
                <w:b/>
                <w:color w:val="C00000"/>
              </w:rPr>
              <w:t>pouse and dependent children under 18)</w:t>
            </w:r>
          </w:p>
        </w:tc>
      </w:tr>
      <w:tr w:rsidR="005F7C77" w:rsidRPr="00AF2487" w14:paraId="5FEF10CC" w14:textId="77777777" w:rsidTr="00966CBE">
        <w:trPr>
          <w:trHeight w:val="345"/>
        </w:trPr>
        <w:tc>
          <w:tcPr>
            <w:tcW w:w="1436" w:type="pct"/>
            <w:vAlign w:val="bottom"/>
          </w:tcPr>
          <w:p w14:paraId="232C2147" w14:textId="24E1BDD2" w:rsidR="005F7C77" w:rsidRPr="00AF2487" w:rsidRDefault="005F7C77" w:rsidP="00F9554A">
            <w:pPr>
              <w:pStyle w:val="NormalIndent"/>
              <w:spacing w:before="0"/>
              <w:jc w:val="right"/>
              <w:rPr>
                <w:rFonts w:ascii="Bodoni Std" w:hAnsi="Bodoni Std"/>
              </w:rPr>
            </w:pPr>
            <w:proofErr w:type="spellStart"/>
            <w:r w:rsidRPr="00AF2487">
              <w:rPr>
                <w:rFonts w:ascii="Bodoni Std" w:hAnsi="Bodoni Std"/>
                <w:sz w:val="24"/>
                <w:szCs w:val="24"/>
              </w:rPr>
              <w:t>Nb</w:t>
            </w:r>
            <w:proofErr w:type="spellEnd"/>
            <w:r>
              <w:rPr>
                <w:rFonts w:ascii="Bodoni Std" w:hAnsi="Bodoni Std"/>
              </w:rPr>
              <w:t xml:space="preserve"> </w:t>
            </w:r>
            <w:r w:rsidRPr="00AF2487">
              <w:rPr>
                <w:rFonts w:ascii="Bodoni Std" w:hAnsi="Bodoni Std"/>
                <w:sz w:val="24"/>
                <w:szCs w:val="24"/>
              </w:rPr>
              <w:t>of</w:t>
            </w:r>
            <w:r>
              <w:rPr>
                <w:rFonts w:ascii="Bodoni Std" w:hAnsi="Bodoni Std"/>
              </w:rPr>
              <w:t xml:space="preserve"> </w:t>
            </w:r>
            <w:r w:rsidRPr="00AF2487">
              <w:rPr>
                <w:rFonts w:ascii="Bodoni Std" w:hAnsi="Bodoni Std"/>
                <w:sz w:val="24"/>
                <w:szCs w:val="24"/>
              </w:rPr>
              <w:t>persons</w:t>
            </w:r>
          </w:p>
        </w:tc>
        <w:tc>
          <w:tcPr>
            <w:tcW w:w="3564" w:type="pct"/>
            <w:gridSpan w:val="3"/>
            <w:vAlign w:val="bottom"/>
          </w:tcPr>
          <w:p w14:paraId="63B633D3" w14:textId="0F8B59A7" w:rsidR="005F7C77" w:rsidRPr="00AF2487" w:rsidRDefault="005F7C77" w:rsidP="00F9554A">
            <w:pPr>
              <w:spacing w:before="0"/>
              <w:rPr>
                <w:rFonts w:ascii="Bodoni Std" w:hAnsi="Bodoni Std"/>
              </w:rPr>
            </w:pPr>
            <w:r>
              <w:rPr>
                <w:rFonts w:ascii="Bodoni Std" w:hAnsi="Bodoni Std"/>
              </w:rPr>
              <w:t xml:space="preserve"> </w:t>
            </w:r>
            <w:r w:rsidRPr="005F7C77">
              <w:rPr>
                <w:rFonts w:ascii="Bodoni Std" w:hAnsi="Bodoni Std"/>
                <w:sz w:val="24"/>
                <w:szCs w:val="24"/>
              </w:rPr>
              <w:t xml:space="preserve">1 </w:t>
            </w:r>
            <w:sdt>
              <w:sdtPr>
                <w:rPr>
                  <w:rFonts w:ascii="Bodoni Std" w:hAnsi="Bodoni Std"/>
                  <w:sz w:val="24"/>
                  <w:szCs w:val="24"/>
                </w:rPr>
                <w:id w:val="-1582054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Bodoni Std" w:hAnsi="Bodoni Std"/>
                <w:sz w:val="24"/>
                <w:szCs w:val="24"/>
              </w:rPr>
              <w:t xml:space="preserve">      2 </w:t>
            </w:r>
            <w:sdt>
              <w:sdtPr>
                <w:rPr>
                  <w:rFonts w:ascii="Bodoni Std" w:hAnsi="Bodoni Std"/>
                  <w:sz w:val="24"/>
                  <w:szCs w:val="24"/>
                </w:rPr>
                <w:id w:val="-1026479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Bodoni Std" w:hAnsi="Bodoni Std"/>
                <w:sz w:val="24"/>
                <w:szCs w:val="24"/>
              </w:rPr>
              <w:t xml:space="preserve">     3 </w:t>
            </w:r>
            <w:sdt>
              <w:sdtPr>
                <w:rPr>
                  <w:rFonts w:ascii="Bodoni Std" w:hAnsi="Bodoni Std"/>
                  <w:sz w:val="24"/>
                  <w:szCs w:val="24"/>
                </w:rPr>
                <w:id w:val="-1190143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Bodoni Std" w:hAnsi="Bodoni Std"/>
                <w:sz w:val="24"/>
                <w:szCs w:val="24"/>
              </w:rPr>
              <w:t xml:space="preserve">     4 </w:t>
            </w:r>
            <w:sdt>
              <w:sdtPr>
                <w:rPr>
                  <w:rFonts w:ascii="Bodoni Std" w:hAnsi="Bodoni Std"/>
                  <w:sz w:val="24"/>
                  <w:szCs w:val="24"/>
                </w:rPr>
                <w:id w:val="-666403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F2487" w:rsidRPr="00AF2487" w14:paraId="50415B1C" w14:textId="77777777" w:rsidTr="00966CBE">
        <w:trPr>
          <w:trHeight w:val="285"/>
        </w:trPr>
        <w:tc>
          <w:tcPr>
            <w:tcW w:w="1436" w:type="pct"/>
            <w:vAlign w:val="bottom"/>
          </w:tcPr>
          <w:p w14:paraId="43CEA572" w14:textId="42408455" w:rsidR="00AF2487" w:rsidRPr="00AF2487" w:rsidRDefault="004761E4" w:rsidP="00F9554A">
            <w:pPr>
              <w:pStyle w:val="NormalIndent"/>
              <w:spacing w:before="0"/>
              <w:jc w:val="right"/>
              <w:rPr>
                <w:rFonts w:ascii="Bodoni Std" w:hAnsi="Bodoni Std"/>
              </w:rPr>
            </w:pPr>
            <w:r w:rsidRPr="00AF2487">
              <w:rPr>
                <w:rFonts w:ascii="Bodoni Std" w:hAnsi="Bodoni Std"/>
                <w:sz w:val="24"/>
                <w:szCs w:val="24"/>
              </w:rPr>
              <w:t>Names</w:t>
            </w:r>
          </w:p>
        </w:tc>
        <w:tc>
          <w:tcPr>
            <w:tcW w:w="3564" w:type="pct"/>
            <w:gridSpan w:val="3"/>
            <w:vAlign w:val="bottom"/>
          </w:tcPr>
          <w:p w14:paraId="69ADEBF1" w14:textId="5395FEC0" w:rsidR="00AF2487" w:rsidRPr="00AF2487" w:rsidRDefault="00AF2487" w:rsidP="00F9554A">
            <w:pPr>
              <w:spacing w:before="0"/>
              <w:rPr>
                <w:rFonts w:ascii="Bodoni Std" w:hAnsi="Bodoni Std"/>
              </w:rPr>
            </w:pPr>
          </w:p>
        </w:tc>
      </w:tr>
      <w:tr w:rsidR="00AF2487" w:rsidRPr="00AF2487" w14:paraId="2725C854" w14:textId="77777777" w:rsidTr="00966CBE">
        <w:trPr>
          <w:trHeight w:val="292"/>
        </w:trPr>
        <w:tc>
          <w:tcPr>
            <w:tcW w:w="1436" w:type="pct"/>
            <w:vAlign w:val="bottom"/>
          </w:tcPr>
          <w:p w14:paraId="765123D9" w14:textId="37F80E11" w:rsidR="00AF2487" w:rsidRPr="00AF2487" w:rsidRDefault="00AF2487" w:rsidP="00F9554A">
            <w:pPr>
              <w:pStyle w:val="NormalIndent"/>
              <w:spacing w:before="0"/>
              <w:rPr>
                <w:rFonts w:ascii="Bodoni Std" w:hAnsi="Bodoni Std"/>
              </w:rPr>
            </w:pPr>
          </w:p>
        </w:tc>
        <w:tc>
          <w:tcPr>
            <w:tcW w:w="356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D94481" w14:textId="77777777" w:rsidR="00AF2487" w:rsidRPr="00AF2487" w:rsidRDefault="00AF2487" w:rsidP="00F9554A">
            <w:pPr>
              <w:spacing w:before="0"/>
              <w:rPr>
                <w:rFonts w:ascii="Bodoni Std" w:hAnsi="Bodoni Std"/>
              </w:rPr>
            </w:pPr>
          </w:p>
        </w:tc>
      </w:tr>
      <w:tr w:rsidR="004761E4" w:rsidRPr="00AF2487" w14:paraId="19ED7079" w14:textId="77777777" w:rsidTr="00966CBE">
        <w:trPr>
          <w:trHeight w:val="316"/>
        </w:trPr>
        <w:tc>
          <w:tcPr>
            <w:tcW w:w="1436" w:type="pct"/>
            <w:vAlign w:val="bottom"/>
          </w:tcPr>
          <w:p w14:paraId="6F831295" w14:textId="29C2836C" w:rsidR="004761E4" w:rsidRPr="00AF2487" w:rsidRDefault="004761E4" w:rsidP="00F9554A">
            <w:pPr>
              <w:pStyle w:val="NormalIndent"/>
              <w:spacing w:before="0"/>
              <w:rPr>
                <w:rFonts w:ascii="Bodoni Std" w:hAnsi="Bodoni Std"/>
              </w:rPr>
            </w:pPr>
          </w:p>
        </w:tc>
        <w:tc>
          <w:tcPr>
            <w:tcW w:w="356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D38DA3" w14:textId="77777777" w:rsidR="004761E4" w:rsidRPr="00AF2487" w:rsidRDefault="004761E4" w:rsidP="00F9554A">
            <w:pPr>
              <w:spacing w:before="0"/>
              <w:rPr>
                <w:rFonts w:ascii="Bodoni Std" w:hAnsi="Bodoni Std"/>
              </w:rPr>
            </w:pPr>
          </w:p>
        </w:tc>
      </w:tr>
      <w:tr w:rsidR="00AF2487" w:rsidRPr="00AF2487" w14:paraId="5A79C97C" w14:textId="77777777" w:rsidTr="00966CBE">
        <w:trPr>
          <w:trHeight w:val="336"/>
        </w:trPr>
        <w:tc>
          <w:tcPr>
            <w:tcW w:w="1436" w:type="pct"/>
            <w:vAlign w:val="bottom"/>
          </w:tcPr>
          <w:p w14:paraId="4FD07F60" w14:textId="77777777" w:rsidR="00AF2487" w:rsidRPr="00AF2487" w:rsidRDefault="00AF2487" w:rsidP="00F9554A">
            <w:pPr>
              <w:spacing w:before="0"/>
              <w:rPr>
                <w:rFonts w:ascii="Bodoni Std" w:hAnsi="Bodoni Std"/>
                <w:b/>
                <w:sz w:val="8"/>
              </w:rPr>
            </w:pPr>
          </w:p>
        </w:tc>
        <w:tc>
          <w:tcPr>
            <w:tcW w:w="356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B36D6E" w14:textId="77777777" w:rsidR="00AF2487" w:rsidRPr="00AF2487" w:rsidRDefault="00AF2487" w:rsidP="00F9554A">
            <w:pPr>
              <w:spacing w:before="0"/>
              <w:rPr>
                <w:rFonts w:ascii="Bodoni Std" w:hAnsi="Bodoni Std"/>
                <w:b/>
                <w:sz w:val="8"/>
              </w:rPr>
            </w:pPr>
          </w:p>
        </w:tc>
      </w:tr>
      <w:tr w:rsidR="00F9554A" w:rsidRPr="00AF2487" w14:paraId="0A5911B5" w14:textId="77777777" w:rsidTr="00163C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9"/>
        </w:trPr>
        <w:tc>
          <w:tcPr>
            <w:tcW w:w="3750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7239A7" w14:textId="7DCAD4D3" w:rsidR="00F9554A" w:rsidRPr="004761E4" w:rsidRDefault="00F9554A" w:rsidP="00F9554A">
            <w:pPr>
              <w:jc w:val="center"/>
              <w:rPr>
                <w:rFonts w:ascii="Bodoni Std" w:hAnsi="Bodoni Std"/>
                <w:sz w:val="24"/>
                <w:szCs w:val="24"/>
              </w:rPr>
            </w:pPr>
            <w:r w:rsidRPr="00247D0F">
              <w:rPr>
                <w:rFonts w:ascii="Bodoni Std" w:hAnsi="Bodoni Std"/>
                <w:sz w:val="24"/>
                <w:szCs w:val="24"/>
              </w:rPr>
              <w:t xml:space="preserve">How did you hear about Alliance </w:t>
            </w:r>
            <w:proofErr w:type="spellStart"/>
            <w:r w:rsidR="00AB03EC" w:rsidRPr="00247D0F">
              <w:rPr>
                <w:rFonts w:ascii="Bodoni Std" w:hAnsi="Bodoni Std"/>
                <w:sz w:val="24"/>
                <w:szCs w:val="24"/>
              </w:rPr>
              <w:t>Franç</w:t>
            </w:r>
            <w:r w:rsidR="00AB03EC">
              <w:rPr>
                <w:rFonts w:ascii="Bodoni Std" w:hAnsi="Bodoni Std"/>
                <w:sz w:val="24"/>
                <w:szCs w:val="24"/>
              </w:rPr>
              <w:t>a</w:t>
            </w:r>
            <w:r w:rsidR="00AB03EC" w:rsidRPr="00247D0F">
              <w:rPr>
                <w:rFonts w:ascii="Bodoni Std" w:hAnsi="Bodoni Std"/>
                <w:sz w:val="24"/>
                <w:szCs w:val="24"/>
              </w:rPr>
              <w:t>ise</w:t>
            </w:r>
            <w:proofErr w:type="spellEnd"/>
            <w:r w:rsidRPr="00247D0F">
              <w:rPr>
                <w:rFonts w:ascii="Bodoni Std" w:hAnsi="Bodoni Std"/>
                <w:sz w:val="24"/>
                <w:szCs w:val="24"/>
              </w:rPr>
              <w:t xml:space="preserve"> de </w:t>
            </w:r>
            <w:proofErr w:type="gramStart"/>
            <w:r w:rsidR="00AB03EC" w:rsidRPr="00247D0F">
              <w:rPr>
                <w:rFonts w:ascii="Bodoni Std" w:hAnsi="Bodoni Std"/>
                <w:sz w:val="24"/>
                <w:szCs w:val="24"/>
              </w:rPr>
              <w:t>Jacksonville</w:t>
            </w:r>
            <w:r w:rsidR="00AB03EC">
              <w:rPr>
                <w:rFonts w:ascii="Bodoni Std" w:hAnsi="Bodoni Std"/>
                <w:sz w:val="24"/>
                <w:szCs w:val="24"/>
              </w:rPr>
              <w:t xml:space="preserve"> ?</w:t>
            </w:r>
            <w:proofErr w:type="gramEnd"/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1AA5D8" w14:textId="77777777" w:rsidR="00F9554A" w:rsidRPr="00AF2487" w:rsidRDefault="00F9554A" w:rsidP="00F9554A">
            <w:pPr>
              <w:rPr>
                <w:rFonts w:ascii="Bodoni Std" w:hAnsi="Bodoni Std"/>
              </w:rPr>
            </w:pPr>
          </w:p>
        </w:tc>
      </w:tr>
      <w:tr w:rsidR="00F9554A" w:rsidRPr="00AF2487" w14:paraId="1DB865C0" w14:textId="367F0134" w:rsidTr="00966C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1"/>
        </w:trPr>
        <w:tc>
          <w:tcPr>
            <w:tcW w:w="143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B27946" w14:textId="158937CB" w:rsidR="00F9554A" w:rsidRDefault="00F9554A" w:rsidP="00F9554A">
            <w:pPr>
              <w:tabs>
                <w:tab w:val="center" w:pos="3312"/>
              </w:tabs>
              <w:spacing w:before="120"/>
              <w:rPr>
                <w:rFonts w:ascii="Bodoni Std" w:hAnsi="Bodoni Std"/>
                <w:sz w:val="22"/>
                <w:szCs w:val="22"/>
              </w:rPr>
            </w:pPr>
          </w:p>
        </w:tc>
        <w:tc>
          <w:tcPr>
            <w:tcW w:w="3564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2E1B7F" w14:textId="77777777" w:rsidR="00F9554A" w:rsidRDefault="00F352D2" w:rsidP="00F9554A">
            <w:pPr>
              <w:tabs>
                <w:tab w:val="center" w:pos="3312"/>
              </w:tabs>
              <w:spacing w:before="120"/>
              <w:rPr>
                <w:rFonts w:ascii="Bodoni Std" w:hAnsi="Bodoni Std"/>
                <w:sz w:val="22"/>
                <w:szCs w:val="22"/>
              </w:rPr>
            </w:pPr>
            <w:sdt>
              <w:sdtPr>
                <w:rPr>
                  <w:rFonts w:ascii="Bodoni Std" w:hAnsi="Bodoni Std"/>
                  <w:sz w:val="22"/>
                  <w:szCs w:val="22"/>
                </w:rPr>
                <w:id w:val="-1275554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554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9554A">
              <w:rPr>
                <w:rFonts w:ascii="Bodoni Std" w:hAnsi="Bodoni Std"/>
                <w:sz w:val="22"/>
                <w:szCs w:val="22"/>
              </w:rPr>
              <w:t xml:space="preserve"> I was a previous member</w:t>
            </w:r>
          </w:p>
          <w:p w14:paraId="1FE1AC2F" w14:textId="77777777" w:rsidR="00F9554A" w:rsidRDefault="00F352D2" w:rsidP="00F9554A">
            <w:pPr>
              <w:tabs>
                <w:tab w:val="center" w:pos="3312"/>
              </w:tabs>
              <w:spacing w:before="120"/>
              <w:rPr>
                <w:rFonts w:ascii="Bodoni Std" w:hAnsi="Bodoni Std"/>
                <w:sz w:val="22"/>
                <w:szCs w:val="22"/>
              </w:rPr>
            </w:pPr>
            <w:sdt>
              <w:sdtPr>
                <w:rPr>
                  <w:rFonts w:ascii="Bodoni Std" w:hAnsi="Bodoni Std"/>
                  <w:sz w:val="22"/>
                  <w:szCs w:val="22"/>
                </w:rPr>
                <w:id w:val="193888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554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9554A">
              <w:rPr>
                <w:rFonts w:ascii="Bodoni Std" w:hAnsi="Bodoni Std"/>
                <w:sz w:val="22"/>
                <w:szCs w:val="22"/>
              </w:rPr>
              <w:t xml:space="preserve"> Search Engine</w:t>
            </w:r>
          </w:p>
          <w:p w14:paraId="0475D7A4" w14:textId="77777777" w:rsidR="00F9554A" w:rsidRDefault="00F352D2" w:rsidP="00F9554A">
            <w:pPr>
              <w:spacing w:before="120"/>
              <w:rPr>
                <w:rFonts w:ascii="Bodoni Std" w:hAnsi="Bodoni Std"/>
                <w:sz w:val="22"/>
                <w:szCs w:val="22"/>
              </w:rPr>
            </w:pPr>
            <w:sdt>
              <w:sdtPr>
                <w:rPr>
                  <w:rFonts w:ascii="Bodoni Std" w:hAnsi="Bodoni Std"/>
                  <w:sz w:val="22"/>
                  <w:szCs w:val="22"/>
                </w:rPr>
                <w:id w:val="-26107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554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9554A">
              <w:rPr>
                <w:rFonts w:ascii="Bodoni Std" w:hAnsi="Bodoni Std"/>
                <w:sz w:val="22"/>
                <w:szCs w:val="22"/>
              </w:rPr>
              <w:t xml:space="preserve"> Facebook</w:t>
            </w:r>
          </w:p>
          <w:p w14:paraId="2C8D2446" w14:textId="37DE6101" w:rsidR="00F9554A" w:rsidRDefault="00F352D2" w:rsidP="00F9554A">
            <w:pPr>
              <w:spacing w:before="120"/>
              <w:rPr>
                <w:rFonts w:ascii="Bodoni Std" w:hAnsi="Bodoni Std"/>
                <w:sz w:val="22"/>
                <w:szCs w:val="22"/>
              </w:rPr>
            </w:pPr>
            <w:sdt>
              <w:sdtPr>
                <w:rPr>
                  <w:rFonts w:ascii="Bodoni Std" w:hAnsi="Bodoni Std"/>
                  <w:sz w:val="22"/>
                  <w:szCs w:val="22"/>
                </w:rPr>
                <w:id w:val="-2000954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554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9554A">
              <w:rPr>
                <w:rFonts w:ascii="Bodoni Std" w:hAnsi="Bodoni Std"/>
                <w:sz w:val="22"/>
                <w:szCs w:val="22"/>
              </w:rPr>
              <w:t xml:space="preserve"> Friends or Family</w:t>
            </w:r>
          </w:p>
          <w:p w14:paraId="7949C285" w14:textId="4C877315" w:rsidR="00F9554A" w:rsidRPr="00703CAC" w:rsidRDefault="00F352D2" w:rsidP="00F9554A">
            <w:pPr>
              <w:rPr>
                <w:rFonts w:ascii="Bodoni Std" w:hAnsi="Bodoni Std"/>
                <w:sz w:val="24"/>
                <w:szCs w:val="24"/>
              </w:rPr>
            </w:pPr>
            <w:sdt>
              <w:sdtPr>
                <w:rPr>
                  <w:rFonts w:ascii="Bodoni Std" w:hAnsi="Bodoni Std"/>
                  <w:sz w:val="22"/>
                  <w:szCs w:val="22"/>
                </w:rPr>
                <w:id w:val="849601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554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9554A">
              <w:rPr>
                <w:rFonts w:ascii="Bodoni Std" w:hAnsi="Bodoni Std"/>
                <w:sz w:val="22"/>
                <w:szCs w:val="22"/>
              </w:rPr>
              <w:t xml:space="preserve"> Other</w:t>
            </w:r>
            <w:r w:rsidR="000B54D1">
              <w:rPr>
                <w:rFonts w:ascii="Bodoni Std" w:hAnsi="Bodoni Std"/>
                <w:sz w:val="22"/>
                <w:szCs w:val="22"/>
              </w:rPr>
              <w:t xml:space="preserve"> </w:t>
            </w:r>
            <w:r w:rsidR="00F9554A">
              <w:rPr>
                <w:rFonts w:ascii="Bodoni Std" w:hAnsi="Bodoni Std"/>
                <w:sz w:val="22"/>
                <w:szCs w:val="22"/>
              </w:rPr>
              <w:t xml:space="preserve">: </w:t>
            </w:r>
          </w:p>
        </w:tc>
      </w:tr>
      <w:tr w:rsidR="00F9554A" w:rsidRPr="00AF2487" w14:paraId="23E18C07" w14:textId="77777777" w:rsidTr="00163C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9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6AFF11" w14:textId="77777777" w:rsidR="00AB03EC" w:rsidRDefault="00AB03EC" w:rsidP="00F9554A">
            <w:pPr>
              <w:tabs>
                <w:tab w:val="center" w:pos="3312"/>
              </w:tabs>
              <w:spacing w:before="0"/>
              <w:jc w:val="center"/>
              <w:rPr>
                <w:rFonts w:ascii="Bodoni Std" w:hAnsi="Bodoni Std"/>
                <w:sz w:val="24"/>
                <w:szCs w:val="24"/>
              </w:rPr>
            </w:pPr>
          </w:p>
          <w:p w14:paraId="73E9F18E" w14:textId="70E4D276" w:rsidR="00F9554A" w:rsidRPr="00AB03EC" w:rsidRDefault="00F9554A" w:rsidP="00F9554A">
            <w:pPr>
              <w:tabs>
                <w:tab w:val="center" w:pos="3312"/>
              </w:tabs>
              <w:spacing w:before="0"/>
              <w:jc w:val="center"/>
              <w:rPr>
                <w:rFonts w:ascii="Bodoni Std" w:hAnsi="Bodoni Std"/>
                <w:color w:val="C00000"/>
                <w:sz w:val="24"/>
                <w:szCs w:val="24"/>
              </w:rPr>
            </w:pPr>
            <w:r w:rsidRPr="00AB03EC">
              <w:rPr>
                <w:rFonts w:ascii="Bodoni Std" w:hAnsi="Bodoni Std"/>
                <w:color w:val="C00000"/>
                <w:sz w:val="24"/>
                <w:szCs w:val="24"/>
              </w:rPr>
              <w:t>Your membership will be active for one year after payment ($60 for families)</w:t>
            </w:r>
          </w:p>
          <w:p w14:paraId="29DD2502" w14:textId="2090F3E9" w:rsidR="00AB03EC" w:rsidRPr="00163CAA" w:rsidRDefault="00AB03EC" w:rsidP="00F9554A">
            <w:pPr>
              <w:tabs>
                <w:tab w:val="center" w:pos="3312"/>
              </w:tabs>
              <w:spacing w:before="0"/>
              <w:jc w:val="center"/>
              <w:rPr>
                <w:rFonts w:ascii="Bodoni Std" w:hAnsi="Bodoni Std"/>
                <w:sz w:val="16"/>
                <w:szCs w:val="16"/>
              </w:rPr>
            </w:pPr>
          </w:p>
        </w:tc>
      </w:tr>
      <w:tr w:rsidR="00F9554A" w:rsidRPr="00AF2487" w14:paraId="33B94734" w14:textId="77777777" w:rsidTr="00966C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9"/>
        </w:trPr>
        <w:tc>
          <w:tcPr>
            <w:tcW w:w="1436" w:type="pct"/>
            <w:tcBorders>
              <w:top w:val="nil"/>
              <w:left w:val="nil"/>
              <w:bottom w:val="nil"/>
              <w:right w:val="nil"/>
            </w:tcBorders>
          </w:tcPr>
          <w:p w14:paraId="40936A7A" w14:textId="34F06228" w:rsidR="00F9554A" w:rsidRPr="004761E4" w:rsidRDefault="00F9554A" w:rsidP="00F9554A">
            <w:pPr>
              <w:spacing w:before="0"/>
              <w:jc w:val="right"/>
              <w:rPr>
                <w:rFonts w:ascii="Bodoni Std" w:hAnsi="Bodoni Std"/>
                <w:sz w:val="24"/>
                <w:szCs w:val="24"/>
              </w:rPr>
            </w:pPr>
            <w:r>
              <w:rPr>
                <w:rFonts w:ascii="Bodoni Std" w:hAnsi="Bodoni Std"/>
                <w:sz w:val="24"/>
                <w:szCs w:val="24"/>
              </w:rPr>
              <w:t>Payment Method</w:t>
            </w:r>
          </w:p>
        </w:tc>
        <w:tc>
          <w:tcPr>
            <w:tcW w:w="356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B53F90" w14:textId="4DDD3891" w:rsidR="00F9554A" w:rsidRDefault="00F352D2" w:rsidP="00F9554A">
            <w:pPr>
              <w:tabs>
                <w:tab w:val="center" w:pos="3312"/>
              </w:tabs>
              <w:spacing w:before="0"/>
              <w:rPr>
                <w:rFonts w:ascii="Bodoni Std" w:hAnsi="Bodoni Std"/>
                <w:sz w:val="22"/>
                <w:szCs w:val="22"/>
              </w:rPr>
            </w:pPr>
            <w:sdt>
              <w:sdtPr>
                <w:rPr>
                  <w:rFonts w:ascii="Bodoni Std" w:hAnsi="Bodoni Std"/>
                  <w:sz w:val="22"/>
                  <w:szCs w:val="22"/>
                </w:rPr>
                <w:id w:val="-857432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554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9554A">
              <w:rPr>
                <w:rFonts w:ascii="Bodoni Std" w:hAnsi="Bodoni Std"/>
                <w:sz w:val="22"/>
                <w:szCs w:val="22"/>
              </w:rPr>
              <w:t xml:space="preserve"> Online payment</w:t>
            </w:r>
          </w:p>
          <w:p w14:paraId="55256806" w14:textId="1AC6E029" w:rsidR="00F9554A" w:rsidRDefault="00F352D2" w:rsidP="00F9554A">
            <w:pPr>
              <w:tabs>
                <w:tab w:val="center" w:pos="3312"/>
              </w:tabs>
              <w:spacing w:before="0"/>
              <w:rPr>
                <w:rFonts w:ascii="Bodoni Std" w:hAnsi="Bodoni Std"/>
                <w:sz w:val="22"/>
                <w:szCs w:val="22"/>
              </w:rPr>
            </w:pPr>
            <w:sdt>
              <w:sdtPr>
                <w:rPr>
                  <w:rFonts w:ascii="Bodoni Std" w:hAnsi="Bodoni Std"/>
                  <w:sz w:val="22"/>
                  <w:szCs w:val="22"/>
                </w:rPr>
                <w:id w:val="-2138554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554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9554A">
              <w:rPr>
                <w:rFonts w:ascii="Bodoni Std" w:hAnsi="Bodoni Std"/>
                <w:sz w:val="22"/>
                <w:szCs w:val="22"/>
              </w:rPr>
              <w:t xml:space="preserve"> </w:t>
            </w:r>
            <w:r w:rsidR="00F9554A" w:rsidRPr="005F7C77">
              <w:rPr>
                <w:rFonts w:ascii="Bodoni Std" w:hAnsi="Bodoni Std"/>
                <w:sz w:val="22"/>
                <w:szCs w:val="22"/>
              </w:rPr>
              <w:t xml:space="preserve">Check </w:t>
            </w:r>
          </w:p>
          <w:p w14:paraId="7B9C2403" w14:textId="1DB85323" w:rsidR="00F9554A" w:rsidRDefault="00F352D2" w:rsidP="00F9554A">
            <w:pPr>
              <w:tabs>
                <w:tab w:val="center" w:pos="3312"/>
              </w:tabs>
              <w:spacing w:before="0"/>
              <w:rPr>
                <w:rFonts w:ascii="Bodoni Std" w:hAnsi="Bodoni Std"/>
                <w:sz w:val="22"/>
                <w:szCs w:val="22"/>
              </w:rPr>
            </w:pPr>
            <w:sdt>
              <w:sdtPr>
                <w:rPr>
                  <w:rFonts w:ascii="Bodoni Std" w:hAnsi="Bodoni Std"/>
                  <w:sz w:val="22"/>
                  <w:szCs w:val="22"/>
                </w:rPr>
                <w:id w:val="1555588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554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9554A">
              <w:rPr>
                <w:rFonts w:ascii="Bodoni Std" w:hAnsi="Bodoni Std"/>
                <w:sz w:val="22"/>
                <w:szCs w:val="22"/>
              </w:rPr>
              <w:t xml:space="preserve"> Credit or Debit Card</w:t>
            </w:r>
          </w:p>
          <w:p w14:paraId="7268A61B" w14:textId="08E05384" w:rsidR="00F9554A" w:rsidRPr="005F7C77" w:rsidRDefault="00F352D2" w:rsidP="00F9554A">
            <w:pPr>
              <w:tabs>
                <w:tab w:val="center" w:pos="3312"/>
              </w:tabs>
              <w:spacing w:before="0"/>
              <w:rPr>
                <w:rFonts w:ascii="Bodoni Std" w:hAnsi="Bodoni Std"/>
                <w:sz w:val="22"/>
                <w:szCs w:val="22"/>
              </w:rPr>
            </w:pPr>
            <w:sdt>
              <w:sdtPr>
                <w:rPr>
                  <w:rFonts w:ascii="Bodoni Std" w:hAnsi="Bodoni Std"/>
                  <w:sz w:val="22"/>
                  <w:szCs w:val="22"/>
                </w:rPr>
                <w:id w:val="-1962014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554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9554A">
              <w:rPr>
                <w:rFonts w:ascii="Bodoni Std" w:hAnsi="Bodoni Std"/>
                <w:sz w:val="22"/>
                <w:szCs w:val="22"/>
              </w:rPr>
              <w:t xml:space="preserve"> Cash </w:t>
            </w:r>
          </w:p>
        </w:tc>
      </w:tr>
      <w:tr w:rsidR="00F9554A" w:rsidRPr="00AF2487" w14:paraId="1C93A64A" w14:textId="77777777" w:rsidTr="00966CBE">
        <w:trPr>
          <w:trHeight w:val="504"/>
        </w:trPr>
        <w:tc>
          <w:tcPr>
            <w:tcW w:w="1436" w:type="pct"/>
            <w:vAlign w:val="bottom"/>
          </w:tcPr>
          <w:p w14:paraId="2E71977A" w14:textId="77777777" w:rsidR="00F9554A" w:rsidRPr="004761E4" w:rsidRDefault="00F9554A" w:rsidP="00F9554A">
            <w:pPr>
              <w:jc w:val="right"/>
              <w:rPr>
                <w:rFonts w:ascii="Bodoni Std" w:hAnsi="Bodoni Std"/>
                <w:sz w:val="24"/>
                <w:szCs w:val="24"/>
              </w:rPr>
            </w:pPr>
            <w:r w:rsidRPr="004761E4">
              <w:rPr>
                <w:rFonts w:ascii="Bodoni Std" w:hAnsi="Bodoni Std"/>
                <w:sz w:val="24"/>
                <w:szCs w:val="24"/>
              </w:rPr>
              <w:t>Date</w:t>
            </w:r>
          </w:p>
        </w:tc>
        <w:tc>
          <w:tcPr>
            <w:tcW w:w="1031" w:type="pct"/>
            <w:tcBorders>
              <w:bottom w:val="single" w:sz="4" w:space="0" w:color="auto"/>
            </w:tcBorders>
            <w:vAlign w:val="bottom"/>
          </w:tcPr>
          <w:p w14:paraId="56CCE0E9" w14:textId="77777777" w:rsidR="00F9554A" w:rsidRPr="00AF2487" w:rsidRDefault="00F9554A" w:rsidP="00F9554A">
            <w:pPr>
              <w:rPr>
                <w:rFonts w:ascii="Bodoni Std" w:hAnsi="Bodoni Std"/>
              </w:rPr>
            </w:pPr>
          </w:p>
        </w:tc>
        <w:tc>
          <w:tcPr>
            <w:tcW w:w="2533" w:type="pct"/>
            <w:gridSpan w:val="2"/>
            <w:vAlign w:val="bottom"/>
          </w:tcPr>
          <w:p w14:paraId="0CDD3053" w14:textId="24F6CF02" w:rsidR="00F9554A" w:rsidRPr="00AF2487" w:rsidRDefault="00372ECC" w:rsidP="00F9554A">
            <w:pPr>
              <w:rPr>
                <w:rFonts w:ascii="Bodoni Std" w:hAnsi="Bodoni Std"/>
              </w:rPr>
            </w:pPr>
            <w:r>
              <w:rPr>
                <w:rFonts w:ascii="Bodoni Std" w:hAnsi="Bodoni Std"/>
              </w:rPr>
              <w:t>Signature</w:t>
            </w:r>
          </w:p>
        </w:tc>
      </w:tr>
    </w:tbl>
    <w:p w14:paraId="17C2CB7D" w14:textId="77777777" w:rsidR="00966CBE" w:rsidRPr="00340CBB" w:rsidRDefault="00966CBE" w:rsidP="00966CBE">
      <w:pPr>
        <w:tabs>
          <w:tab w:val="left" w:pos="1890"/>
        </w:tabs>
        <w:spacing w:after="0"/>
        <w:jc w:val="center"/>
        <w:rPr>
          <w:rFonts w:ascii="Bodoni Std" w:hAnsi="Bodoni Std"/>
          <w:i/>
          <w:color w:val="C00000"/>
          <w:sz w:val="20"/>
          <w:szCs w:val="20"/>
        </w:rPr>
      </w:pPr>
      <w:r w:rsidRPr="00340CBB">
        <w:rPr>
          <w:rFonts w:ascii="Bodoni Std" w:hAnsi="Bodoni Std"/>
          <w:i/>
          <w:color w:val="C00000"/>
          <w:sz w:val="20"/>
          <w:szCs w:val="20"/>
        </w:rPr>
        <w:t>Note that by filling out this form you agree with the below image release authorization</w:t>
      </w:r>
    </w:p>
    <w:p w14:paraId="298A6F85" w14:textId="77777777" w:rsidR="00966CBE" w:rsidRDefault="00966CBE" w:rsidP="00966CBE">
      <w:pPr>
        <w:spacing w:before="0" w:after="0"/>
        <w:rPr>
          <w:rFonts w:ascii="Bodoni Std" w:hAnsi="Bodoni Std"/>
        </w:rPr>
      </w:pPr>
      <w:r>
        <w:rPr>
          <w:rFonts w:ascii="Bodoni Std" w:hAnsi="Bodoni Std"/>
        </w:rPr>
        <w:br w:type="page"/>
      </w:r>
      <w:r>
        <w:rPr>
          <w:rFonts w:ascii="Bodoni Std" w:hAnsi="Bodoni Std"/>
        </w:rPr>
        <w:lastRenderedPageBreak/>
        <w:t xml:space="preserve"> </w:t>
      </w:r>
    </w:p>
    <w:p w14:paraId="72FFA55A" w14:textId="77777777" w:rsidR="00966CBE" w:rsidRDefault="00966CBE" w:rsidP="00966CBE">
      <w:pPr>
        <w:spacing w:before="0" w:after="0"/>
        <w:rPr>
          <w:rFonts w:ascii="Bodoni Std" w:hAnsi="Bodoni Std"/>
          <w:i/>
          <w:sz w:val="20"/>
          <w:szCs w:val="20"/>
        </w:rPr>
      </w:pPr>
    </w:p>
    <w:p w14:paraId="02E597B8" w14:textId="77777777" w:rsidR="00966CBE" w:rsidRDefault="00966CBE" w:rsidP="00966CBE">
      <w:pPr>
        <w:spacing w:before="0" w:after="0"/>
        <w:rPr>
          <w:rFonts w:ascii="Bodoni Std" w:hAnsi="Bodoni Std"/>
          <w:i/>
          <w:sz w:val="20"/>
          <w:szCs w:val="20"/>
        </w:rPr>
      </w:pPr>
    </w:p>
    <w:p w14:paraId="634D336B" w14:textId="77777777" w:rsidR="00966CBE" w:rsidRDefault="00966CBE" w:rsidP="00966CBE">
      <w:pPr>
        <w:spacing w:before="0" w:after="0"/>
        <w:rPr>
          <w:rFonts w:ascii="Bodoni Std" w:hAnsi="Bodoni Std"/>
          <w:i/>
          <w:sz w:val="20"/>
          <w:szCs w:val="20"/>
        </w:rPr>
      </w:pPr>
    </w:p>
    <w:p w14:paraId="43C0A268" w14:textId="77777777" w:rsidR="00966CBE" w:rsidRDefault="00966CBE" w:rsidP="00966CBE">
      <w:pPr>
        <w:spacing w:before="0" w:after="0"/>
        <w:rPr>
          <w:rFonts w:ascii="Bodoni Std" w:hAnsi="Bodoni Std"/>
          <w:i/>
          <w:sz w:val="20"/>
          <w:szCs w:val="20"/>
        </w:rPr>
      </w:pPr>
    </w:p>
    <w:p w14:paraId="75396584" w14:textId="77777777" w:rsidR="00966CBE" w:rsidRDefault="00966CBE" w:rsidP="00966CBE">
      <w:pPr>
        <w:spacing w:before="0" w:after="0"/>
        <w:rPr>
          <w:rFonts w:ascii="Bodoni Std" w:hAnsi="Bodoni Std"/>
          <w:i/>
          <w:sz w:val="20"/>
          <w:szCs w:val="20"/>
        </w:rPr>
      </w:pPr>
    </w:p>
    <w:p w14:paraId="7143C7E1" w14:textId="77777777" w:rsidR="00372ECC" w:rsidRDefault="00372ECC" w:rsidP="00966CBE">
      <w:pPr>
        <w:spacing w:before="0" w:after="0"/>
        <w:rPr>
          <w:rFonts w:ascii="Bodoni Std" w:hAnsi="Bodoni Std"/>
          <w:i/>
          <w:sz w:val="20"/>
          <w:szCs w:val="20"/>
        </w:rPr>
      </w:pPr>
    </w:p>
    <w:p w14:paraId="5A0B7997" w14:textId="77777777" w:rsidR="00372ECC" w:rsidRDefault="00372ECC" w:rsidP="00966CBE">
      <w:pPr>
        <w:spacing w:before="0" w:after="0"/>
        <w:rPr>
          <w:rFonts w:ascii="Bodoni Std" w:hAnsi="Bodoni Std"/>
          <w:i/>
          <w:sz w:val="20"/>
          <w:szCs w:val="20"/>
        </w:rPr>
      </w:pPr>
    </w:p>
    <w:p w14:paraId="6CE21248" w14:textId="5057F980" w:rsidR="00966CBE" w:rsidRPr="00340CBB" w:rsidRDefault="00966CBE" w:rsidP="00966CBE">
      <w:pPr>
        <w:spacing w:before="0" w:after="0"/>
        <w:rPr>
          <w:rFonts w:ascii="Bodoni Std" w:hAnsi="Bodoni Std"/>
          <w:i/>
          <w:sz w:val="20"/>
          <w:szCs w:val="20"/>
        </w:rPr>
      </w:pPr>
      <w:bookmarkStart w:id="0" w:name="_GoBack"/>
      <w:bookmarkEnd w:id="0"/>
      <w:r w:rsidRPr="00340CBB">
        <w:rPr>
          <w:rFonts w:ascii="Bodoni Std" w:hAnsi="Bodoni Std"/>
          <w:i/>
          <w:sz w:val="20"/>
          <w:szCs w:val="20"/>
        </w:rPr>
        <w:t xml:space="preserve">I hereby grant the Alliance </w:t>
      </w:r>
      <w:proofErr w:type="spellStart"/>
      <w:r w:rsidRPr="00340CBB">
        <w:rPr>
          <w:rFonts w:ascii="Bodoni Std" w:hAnsi="Bodoni Std"/>
          <w:i/>
          <w:sz w:val="20"/>
          <w:szCs w:val="20"/>
        </w:rPr>
        <w:t>Française</w:t>
      </w:r>
      <w:proofErr w:type="spellEnd"/>
      <w:r w:rsidRPr="00340CBB">
        <w:rPr>
          <w:rFonts w:ascii="Bodoni Std" w:hAnsi="Bodoni Std"/>
          <w:i/>
          <w:sz w:val="20"/>
          <w:szCs w:val="20"/>
        </w:rPr>
        <w:t xml:space="preserve"> de Jacksonville (the organization) permission to use my</w:t>
      </w:r>
      <w:r w:rsidR="00372ECC">
        <w:rPr>
          <w:rFonts w:ascii="Bodoni Std" w:hAnsi="Bodoni Std"/>
          <w:i/>
          <w:sz w:val="20"/>
          <w:szCs w:val="20"/>
        </w:rPr>
        <w:t xml:space="preserve"> family members (listed above)</w:t>
      </w:r>
      <w:r w:rsidRPr="00340CBB">
        <w:rPr>
          <w:rFonts w:ascii="Bodoni Std" w:hAnsi="Bodoni Std"/>
          <w:i/>
          <w:sz w:val="20"/>
          <w:szCs w:val="20"/>
        </w:rPr>
        <w:t xml:space="preserve"> likeness in</w:t>
      </w:r>
      <w:r w:rsidR="00372ECC">
        <w:rPr>
          <w:rFonts w:ascii="Bodoni Std" w:hAnsi="Bodoni Std"/>
          <w:i/>
          <w:sz w:val="20"/>
          <w:szCs w:val="20"/>
        </w:rPr>
        <w:t xml:space="preserve"> </w:t>
      </w:r>
      <w:r w:rsidRPr="00340CBB">
        <w:rPr>
          <w:rFonts w:ascii="Bodoni Std" w:hAnsi="Bodoni Std"/>
          <w:i/>
          <w:sz w:val="20"/>
          <w:szCs w:val="20"/>
        </w:rPr>
        <w:t>photographs, video recordings or electronic images in any and all of its publications, including website</w:t>
      </w:r>
    </w:p>
    <w:p w14:paraId="37E446CC" w14:textId="77777777" w:rsidR="00966CBE" w:rsidRPr="00340CBB" w:rsidRDefault="00966CBE" w:rsidP="00966CBE">
      <w:pPr>
        <w:spacing w:before="0" w:after="0"/>
        <w:rPr>
          <w:rFonts w:ascii="Bodoni Std" w:hAnsi="Bodoni Std"/>
          <w:i/>
          <w:sz w:val="20"/>
          <w:szCs w:val="20"/>
        </w:rPr>
      </w:pPr>
      <w:r w:rsidRPr="00340CBB">
        <w:rPr>
          <w:rFonts w:ascii="Bodoni Std" w:hAnsi="Bodoni Std"/>
          <w:i/>
          <w:sz w:val="20"/>
          <w:szCs w:val="20"/>
        </w:rPr>
        <w:t>entries, without payment or any other consideration. I understand and agree that these materials will</w:t>
      </w:r>
    </w:p>
    <w:p w14:paraId="4B7CD6A7" w14:textId="77777777" w:rsidR="00966CBE" w:rsidRPr="00340CBB" w:rsidRDefault="00966CBE" w:rsidP="00966CBE">
      <w:pPr>
        <w:spacing w:before="0" w:after="0"/>
        <w:rPr>
          <w:rFonts w:ascii="Bodoni Std" w:hAnsi="Bodoni Std"/>
          <w:i/>
          <w:sz w:val="20"/>
          <w:szCs w:val="20"/>
        </w:rPr>
      </w:pPr>
      <w:r w:rsidRPr="00340CBB">
        <w:rPr>
          <w:rFonts w:ascii="Bodoni Std" w:hAnsi="Bodoni Std"/>
          <w:i/>
          <w:sz w:val="20"/>
          <w:szCs w:val="20"/>
        </w:rPr>
        <w:t>become the property of the organization and will not be returned. I hereby irrevocably authorize the</w:t>
      </w:r>
    </w:p>
    <w:p w14:paraId="0F4396A5" w14:textId="77777777" w:rsidR="00966CBE" w:rsidRPr="00340CBB" w:rsidRDefault="00966CBE" w:rsidP="00966CBE">
      <w:pPr>
        <w:spacing w:before="0" w:after="0"/>
        <w:rPr>
          <w:rFonts w:ascii="Bodoni Std" w:hAnsi="Bodoni Std"/>
          <w:i/>
          <w:sz w:val="20"/>
          <w:szCs w:val="20"/>
        </w:rPr>
      </w:pPr>
      <w:r w:rsidRPr="00340CBB">
        <w:rPr>
          <w:rFonts w:ascii="Bodoni Std" w:hAnsi="Bodoni Std"/>
          <w:i/>
          <w:sz w:val="20"/>
          <w:szCs w:val="20"/>
        </w:rPr>
        <w:t>organization to edit, alter, copy, exhibit, publish or distribute these images for purposes of publicizing the</w:t>
      </w:r>
    </w:p>
    <w:p w14:paraId="2EF6E07B" w14:textId="77777777" w:rsidR="00966CBE" w:rsidRPr="00340CBB" w:rsidRDefault="00966CBE" w:rsidP="00966CBE">
      <w:pPr>
        <w:spacing w:before="0" w:after="0"/>
        <w:rPr>
          <w:rFonts w:ascii="Bodoni Std" w:hAnsi="Bodoni Std"/>
          <w:i/>
          <w:sz w:val="20"/>
          <w:szCs w:val="20"/>
        </w:rPr>
      </w:pPr>
      <w:r w:rsidRPr="00340CBB">
        <w:rPr>
          <w:rFonts w:ascii="Bodoni Std" w:hAnsi="Bodoni Std"/>
          <w:i/>
          <w:sz w:val="20"/>
          <w:szCs w:val="20"/>
        </w:rPr>
        <w:t>organization's programs or for any other lawful purpose. In addition, I waive the right to inspect or</w:t>
      </w:r>
    </w:p>
    <w:p w14:paraId="500E8C6D" w14:textId="74A5335E" w:rsidR="00966CBE" w:rsidRPr="00340CBB" w:rsidRDefault="00966CBE" w:rsidP="00966CBE">
      <w:pPr>
        <w:spacing w:before="0" w:after="0"/>
        <w:rPr>
          <w:rFonts w:ascii="Bodoni Std" w:hAnsi="Bodoni Std"/>
          <w:i/>
          <w:sz w:val="20"/>
          <w:szCs w:val="20"/>
        </w:rPr>
      </w:pPr>
      <w:r w:rsidRPr="00340CBB">
        <w:rPr>
          <w:rFonts w:ascii="Bodoni Std" w:hAnsi="Bodoni Std"/>
          <w:i/>
          <w:sz w:val="20"/>
          <w:szCs w:val="20"/>
        </w:rPr>
        <w:t xml:space="preserve">approve the finished product, including written or electronic copy, wherein my </w:t>
      </w:r>
      <w:r w:rsidR="00372ECC">
        <w:rPr>
          <w:rFonts w:ascii="Bodoni Std" w:hAnsi="Bodoni Std"/>
          <w:i/>
          <w:sz w:val="20"/>
          <w:szCs w:val="20"/>
        </w:rPr>
        <w:t>family members</w:t>
      </w:r>
      <w:r w:rsidR="00372ECC">
        <w:rPr>
          <w:rFonts w:ascii="Bodoni Std" w:hAnsi="Bodoni Std"/>
          <w:i/>
          <w:sz w:val="20"/>
          <w:szCs w:val="20"/>
        </w:rPr>
        <w:t xml:space="preserve"> (listed above)</w:t>
      </w:r>
      <w:r w:rsidR="00372ECC">
        <w:rPr>
          <w:rFonts w:ascii="Bodoni Std" w:hAnsi="Bodoni Std"/>
          <w:i/>
          <w:sz w:val="20"/>
          <w:szCs w:val="20"/>
        </w:rPr>
        <w:t xml:space="preserve"> </w:t>
      </w:r>
      <w:r w:rsidRPr="00340CBB">
        <w:rPr>
          <w:rFonts w:ascii="Bodoni Std" w:hAnsi="Bodoni Std"/>
          <w:i/>
          <w:sz w:val="20"/>
          <w:szCs w:val="20"/>
        </w:rPr>
        <w:t>likeness appears.</w:t>
      </w:r>
    </w:p>
    <w:p w14:paraId="33C7BA2E" w14:textId="3FDEC9DF" w:rsidR="00966CBE" w:rsidRPr="00340CBB" w:rsidRDefault="00966CBE" w:rsidP="00966CBE">
      <w:pPr>
        <w:spacing w:before="0" w:after="0"/>
        <w:rPr>
          <w:rFonts w:ascii="Bodoni Std" w:hAnsi="Bodoni Std"/>
          <w:i/>
          <w:sz w:val="20"/>
          <w:szCs w:val="20"/>
        </w:rPr>
      </w:pPr>
      <w:r w:rsidRPr="00340CBB">
        <w:rPr>
          <w:rFonts w:ascii="Bodoni Std" w:hAnsi="Bodoni Std"/>
          <w:i/>
          <w:sz w:val="20"/>
          <w:szCs w:val="20"/>
        </w:rPr>
        <w:t>Additionally, I waive any right to royalties or other compensation arising or related to the use of my</w:t>
      </w:r>
      <w:r w:rsidR="00372ECC">
        <w:rPr>
          <w:rFonts w:ascii="Bodoni Std" w:hAnsi="Bodoni Std"/>
          <w:i/>
          <w:sz w:val="20"/>
          <w:szCs w:val="20"/>
        </w:rPr>
        <w:t xml:space="preserve"> family members</w:t>
      </w:r>
      <w:r w:rsidR="00372ECC">
        <w:rPr>
          <w:rFonts w:ascii="Bodoni Std" w:hAnsi="Bodoni Std"/>
          <w:i/>
          <w:sz w:val="20"/>
          <w:szCs w:val="20"/>
        </w:rPr>
        <w:t xml:space="preserve"> (listed above)</w:t>
      </w:r>
      <w:r w:rsidR="00372ECC">
        <w:rPr>
          <w:rFonts w:ascii="Bodoni Std" w:hAnsi="Bodoni Std"/>
          <w:i/>
          <w:sz w:val="20"/>
          <w:szCs w:val="20"/>
        </w:rPr>
        <w:t xml:space="preserve"> </w:t>
      </w:r>
      <w:r w:rsidRPr="00340CBB">
        <w:rPr>
          <w:rFonts w:ascii="Bodoni Std" w:hAnsi="Bodoni Std"/>
          <w:i/>
          <w:sz w:val="20"/>
          <w:szCs w:val="20"/>
        </w:rPr>
        <w:t>image. I hereby hold harmless and release and forever discharge the organization from all claims,</w:t>
      </w:r>
      <w:r w:rsidR="00372ECC">
        <w:rPr>
          <w:rFonts w:ascii="Bodoni Std" w:hAnsi="Bodoni Std"/>
          <w:i/>
          <w:sz w:val="20"/>
          <w:szCs w:val="20"/>
        </w:rPr>
        <w:t xml:space="preserve"> </w:t>
      </w:r>
      <w:r w:rsidRPr="00340CBB">
        <w:rPr>
          <w:rFonts w:ascii="Bodoni Std" w:hAnsi="Bodoni Std"/>
          <w:i/>
          <w:sz w:val="20"/>
          <w:szCs w:val="20"/>
        </w:rPr>
        <w:t>demands, and causes of action which I, my heirs, representatives, executors, administrators, or any other</w:t>
      </w:r>
    </w:p>
    <w:p w14:paraId="103E52BA" w14:textId="77777777" w:rsidR="00966CBE" w:rsidRDefault="00966CBE" w:rsidP="00966CBE">
      <w:pPr>
        <w:spacing w:before="0" w:after="0"/>
        <w:rPr>
          <w:rFonts w:ascii="Bodoni Std" w:hAnsi="Bodoni Std"/>
          <w:i/>
          <w:sz w:val="20"/>
          <w:szCs w:val="20"/>
        </w:rPr>
      </w:pPr>
      <w:r w:rsidRPr="00340CBB">
        <w:rPr>
          <w:rFonts w:ascii="Bodoni Std" w:hAnsi="Bodoni Std"/>
          <w:i/>
          <w:sz w:val="20"/>
          <w:szCs w:val="20"/>
        </w:rPr>
        <w:t>persons acting on my behalf or on behalf of my estate have or may have by reason of this authorization.</w:t>
      </w:r>
    </w:p>
    <w:p w14:paraId="41F85F25" w14:textId="77777777" w:rsidR="00966CBE" w:rsidRDefault="00966CBE" w:rsidP="00966CBE">
      <w:pPr>
        <w:spacing w:before="0" w:after="0"/>
        <w:rPr>
          <w:rFonts w:ascii="Bodoni Std" w:hAnsi="Bodoni Std"/>
          <w:i/>
          <w:sz w:val="20"/>
          <w:szCs w:val="20"/>
        </w:rPr>
      </w:pPr>
    </w:p>
    <w:p w14:paraId="7066E368" w14:textId="77777777" w:rsidR="00966CBE" w:rsidRDefault="00966CBE" w:rsidP="00966CBE">
      <w:pPr>
        <w:spacing w:before="0" w:after="0"/>
        <w:rPr>
          <w:rFonts w:ascii="Bodoni Std" w:hAnsi="Bodoni Std"/>
          <w:i/>
          <w:sz w:val="20"/>
          <w:szCs w:val="20"/>
        </w:rPr>
      </w:pPr>
    </w:p>
    <w:p w14:paraId="2109E5F0" w14:textId="7842AB5F" w:rsidR="000172E5" w:rsidRPr="00F9554A" w:rsidRDefault="000172E5" w:rsidP="00966CBE">
      <w:pPr>
        <w:spacing w:before="0"/>
        <w:rPr>
          <w:rFonts w:ascii="Bodoni Std" w:hAnsi="Bodoni Std"/>
        </w:rPr>
      </w:pPr>
    </w:p>
    <w:sectPr w:rsidR="000172E5" w:rsidRPr="00F9554A" w:rsidSect="006145D8">
      <w:headerReference w:type="default" r:id="rId11"/>
      <w:footerReference w:type="default" r:id="rId12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22BF97" w14:textId="77777777" w:rsidR="00F352D2" w:rsidRDefault="00F352D2" w:rsidP="000172E5">
      <w:pPr>
        <w:spacing w:after="0" w:line="240" w:lineRule="auto"/>
      </w:pPr>
      <w:r>
        <w:separator/>
      </w:r>
    </w:p>
  </w:endnote>
  <w:endnote w:type="continuationSeparator" w:id="0">
    <w:p w14:paraId="02F57EDC" w14:textId="77777777" w:rsidR="00F352D2" w:rsidRDefault="00F352D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88E3941-A079-46AB-A0D0-64D62344DA0E}"/>
    <w:embedBold r:id="rId2" w:fontKey="{83BEE141-2E79-43F6-A81E-2A27CE722279}"/>
    <w:embedItalic r:id="rId3" w:fontKey="{27E52416-2AB9-4631-9FEA-A317B166C9B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CFE9DE76-196E-4A3C-A405-171D327488A9}"/>
    <w:embedBold r:id="rId5" w:fontKey="{867D8CB5-4A3F-4E50-8151-E40FF07CBE0E}"/>
    <w:embedItalic r:id="rId6" w:fontKey="{023E7079-1773-4431-9C79-484AC0340126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19240E1F-947C-492D-A5AF-0F6937C13BE3}"/>
  </w:font>
  <w:font w:name="Bodoni Std">
    <w:panose1 w:val="02070703070706020303"/>
    <w:charset w:val="00"/>
    <w:family w:val="roman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8" w:subsetted="1" w:fontKey="{2F5D1B01-402C-48AC-9843-E346CACD56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7020"/>
      <w:gridCol w:w="2330"/>
    </w:tblGrid>
    <w:tr w:rsidR="00311D4F" w:rsidRPr="00311D4F" w14:paraId="630A5F36" w14:textId="77777777" w:rsidTr="00D776ED">
      <w:trPr>
        <w:trHeight w:val="80"/>
      </w:trPr>
      <w:tc>
        <w:tcPr>
          <w:tcW w:w="7020" w:type="dxa"/>
          <w:tcBorders>
            <w:top w:val="single" w:sz="4" w:space="0" w:color="auto"/>
          </w:tcBorders>
          <w:vAlign w:val="center"/>
        </w:tcPr>
        <w:p w14:paraId="05BC82DA" w14:textId="74B0A8BB" w:rsidR="00311D4F" w:rsidRPr="00311D4F" w:rsidRDefault="00AF2487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D776ED">
            <w:rPr>
              <w:color w:val="C00000"/>
              <w:sz w:val="18"/>
              <w:szCs w:val="24"/>
            </w:rPr>
            <w:t xml:space="preserve">Internal Use Only </w:t>
          </w:r>
          <w:r>
            <w:rPr>
              <w:sz w:val="18"/>
              <w:szCs w:val="24"/>
            </w:rPr>
            <w:t>Membership</w:t>
          </w:r>
          <w:r w:rsidR="004761E4">
            <w:rPr>
              <w:sz w:val="18"/>
              <w:szCs w:val="24"/>
            </w:rPr>
            <w:t xml:space="preserve"> </w:t>
          </w:r>
          <w:r>
            <w:rPr>
              <w:sz w:val="18"/>
              <w:szCs w:val="24"/>
            </w:rPr>
            <w:t xml:space="preserve">&amp; Payment Accepted </w:t>
          </w:r>
          <w:proofErr w:type="gramStart"/>
          <w:r>
            <w:rPr>
              <w:sz w:val="18"/>
              <w:szCs w:val="24"/>
            </w:rPr>
            <w:t xml:space="preserve">by </w:t>
          </w:r>
          <w:r w:rsidR="004761E4">
            <w:rPr>
              <w:sz w:val="18"/>
              <w:szCs w:val="24"/>
            </w:rPr>
            <w:t>:</w:t>
          </w:r>
          <w:proofErr w:type="gramEnd"/>
        </w:p>
      </w:tc>
      <w:tc>
        <w:tcPr>
          <w:tcW w:w="2330" w:type="dxa"/>
          <w:tcBorders>
            <w:top w:val="single" w:sz="4" w:space="0" w:color="auto"/>
          </w:tcBorders>
          <w:vAlign w:val="center"/>
        </w:tcPr>
        <w:p w14:paraId="2BF4A27D" w14:textId="7C09CB6A" w:rsidR="00311D4F" w:rsidRPr="00311D4F" w:rsidRDefault="00AF2487" w:rsidP="00D776E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proofErr w:type="gramStart"/>
          <w:r>
            <w:rPr>
              <w:sz w:val="18"/>
              <w:szCs w:val="24"/>
            </w:rPr>
            <w:t>Date :</w:t>
          </w:r>
          <w:proofErr w:type="gramEnd"/>
          <w:r w:rsidR="004761E4">
            <w:rPr>
              <w:sz w:val="18"/>
              <w:szCs w:val="24"/>
            </w:rPr>
            <w:t xml:space="preserve">                       </w:t>
          </w:r>
          <w:r>
            <w:rPr>
              <w:sz w:val="18"/>
              <w:szCs w:val="24"/>
            </w:rPr>
            <w:t xml:space="preserve"> </w:t>
          </w:r>
        </w:p>
      </w:tc>
    </w:tr>
  </w:tbl>
  <w:p w14:paraId="1FF3979A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E3F99D" w14:textId="77777777" w:rsidR="00F352D2" w:rsidRDefault="00F352D2" w:rsidP="000172E5">
      <w:pPr>
        <w:spacing w:after="0" w:line="240" w:lineRule="auto"/>
      </w:pPr>
      <w:r>
        <w:separator/>
      </w:r>
    </w:p>
  </w:footnote>
  <w:footnote w:type="continuationSeparator" w:id="0">
    <w:p w14:paraId="444B48A5" w14:textId="77777777" w:rsidR="00F352D2" w:rsidRDefault="00F352D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609"/>
      <w:gridCol w:w="7751"/>
    </w:tblGrid>
    <w:tr w:rsidR="00B337A2" w:rsidRPr="00B337A2" w14:paraId="3E3B28A4" w14:textId="77777777" w:rsidTr="00384B05">
      <w:trPr>
        <w:trHeight w:val="990"/>
      </w:trPr>
      <w:tc>
        <w:tcPr>
          <w:tcW w:w="1350" w:type="dxa"/>
          <w:vAlign w:val="center"/>
        </w:tcPr>
        <w:p w14:paraId="31AA7601" w14:textId="1044BCC3" w:rsidR="00B337A2" w:rsidRPr="00B337A2" w:rsidRDefault="00AF2487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380A3FCF" wp14:editId="7BD58E0D">
                <wp:extent cx="950976" cy="950976"/>
                <wp:effectExtent l="0" t="0" r="1905" b="190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lliance-france-smal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0976" cy="9509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737DDAAE" w14:textId="0BBF5768" w:rsidR="00B337A2" w:rsidRPr="00AF2487" w:rsidRDefault="00AF2487" w:rsidP="00AF2487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Bodoni Std" w:eastAsia="Calibri" w:hAnsi="Bodoni Std" w:cs="Times New Roman"/>
              <w:b/>
              <w:noProof/>
              <w:color w:val="BFBFBF" w:themeColor="background1" w:themeShade="BF"/>
              <w:sz w:val="44"/>
              <w:szCs w:val="24"/>
            </w:rPr>
          </w:pPr>
          <w:r w:rsidRPr="00AF2487">
            <w:rPr>
              <w:rFonts w:ascii="Bodoni Std" w:eastAsia="Calibri" w:hAnsi="Bodoni Std" w:cs="Times New Roman"/>
              <w:b/>
              <w:noProof/>
              <w:color w:val="BFBFBF" w:themeColor="background1" w:themeShade="BF"/>
              <w:sz w:val="44"/>
              <w:szCs w:val="24"/>
            </w:rPr>
            <w:t>Family Membership Form</w:t>
          </w:r>
        </w:p>
      </w:tc>
    </w:tr>
  </w:tbl>
  <w:p w14:paraId="7E92F6EA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87"/>
    <w:rsid w:val="000172E5"/>
    <w:rsid w:val="00052382"/>
    <w:rsid w:val="0006568A"/>
    <w:rsid w:val="00066241"/>
    <w:rsid w:val="00076F0F"/>
    <w:rsid w:val="00084253"/>
    <w:rsid w:val="000B54D1"/>
    <w:rsid w:val="000D1F49"/>
    <w:rsid w:val="00163CAA"/>
    <w:rsid w:val="001727CA"/>
    <w:rsid w:val="001D5324"/>
    <w:rsid w:val="002C56E6"/>
    <w:rsid w:val="00311D4F"/>
    <w:rsid w:val="00344849"/>
    <w:rsid w:val="00361E11"/>
    <w:rsid w:val="00372ECC"/>
    <w:rsid w:val="003F0847"/>
    <w:rsid w:val="0040090B"/>
    <w:rsid w:val="0046302A"/>
    <w:rsid w:val="004761E4"/>
    <w:rsid w:val="00487D2D"/>
    <w:rsid w:val="004C6A44"/>
    <w:rsid w:val="004D5D62"/>
    <w:rsid w:val="005112D0"/>
    <w:rsid w:val="00577E06"/>
    <w:rsid w:val="00583334"/>
    <w:rsid w:val="005A3BF7"/>
    <w:rsid w:val="005F2035"/>
    <w:rsid w:val="005F7990"/>
    <w:rsid w:val="005F7C77"/>
    <w:rsid w:val="006145D8"/>
    <w:rsid w:val="0063739C"/>
    <w:rsid w:val="00671349"/>
    <w:rsid w:val="00703CAC"/>
    <w:rsid w:val="007147D7"/>
    <w:rsid w:val="00770F25"/>
    <w:rsid w:val="007A35A8"/>
    <w:rsid w:val="007B0A85"/>
    <w:rsid w:val="007C6A52"/>
    <w:rsid w:val="008067F7"/>
    <w:rsid w:val="0082043E"/>
    <w:rsid w:val="00846B76"/>
    <w:rsid w:val="008E203A"/>
    <w:rsid w:val="0091229C"/>
    <w:rsid w:val="00940E73"/>
    <w:rsid w:val="00966CBE"/>
    <w:rsid w:val="0098597D"/>
    <w:rsid w:val="009F619A"/>
    <w:rsid w:val="009F6DDE"/>
    <w:rsid w:val="00A370A8"/>
    <w:rsid w:val="00AB03EC"/>
    <w:rsid w:val="00AF2487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776ED"/>
    <w:rsid w:val="00DB3FAD"/>
    <w:rsid w:val="00E61C09"/>
    <w:rsid w:val="00EB3B58"/>
    <w:rsid w:val="00EC7359"/>
    <w:rsid w:val="00ED24CA"/>
    <w:rsid w:val="00EE3054"/>
    <w:rsid w:val="00F00606"/>
    <w:rsid w:val="00F01256"/>
    <w:rsid w:val="00F3119C"/>
    <w:rsid w:val="00F352D2"/>
    <w:rsid w:val="00F9554A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47B9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eas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C3C7E3113B94C6CB54C947FA796E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DF92C-8C55-4ACB-85CC-0E639C889BC0}"/>
      </w:docPartPr>
      <w:docPartBody>
        <w:p w:rsidR="00E74E36" w:rsidRDefault="0066079B">
          <w:pPr>
            <w:pStyle w:val="9C3C7E3113B94C6CB54C947FA796EFE5"/>
          </w:pPr>
          <w:r w:rsidRPr="006145D8">
            <w:t>First Name</w:t>
          </w:r>
        </w:p>
      </w:docPartBody>
    </w:docPart>
    <w:docPart>
      <w:docPartPr>
        <w:name w:val="C85D8799D0F74F1F9E97EE01643B1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55CD1-5033-4D49-BB90-2D4A5CDB37A8}"/>
      </w:docPartPr>
      <w:docPartBody>
        <w:p w:rsidR="00E74E36" w:rsidRDefault="0066079B">
          <w:pPr>
            <w:pStyle w:val="C85D8799D0F74F1F9E97EE01643B1128"/>
          </w:pPr>
          <w:r w:rsidRPr="006145D8">
            <w:t>Last Name</w:t>
          </w:r>
        </w:p>
      </w:docPartBody>
    </w:docPart>
    <w:docPart>
      <w:docPartPr>
        <w:name w:val="B47EAF0059FD404E9934D08738BC4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50420-FF1C-4906-93C8-4901BF3905F5}"/>
      </w:docPartPr>
      <w:docPartBody>
        <w:p w:rsidR="00E74E36" w:rsidRDefault="00E1543F" w:rsidP="00E1543F">
          <w:pPr>
            <w:pStyle w:val="B47EAF0059FD404E9934D08738BC42DB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odoni Std">
    <w:panose1 w:val="02070703070706020303"/>
    <w:charset w:val="00"/>
    <w:family w:val="roman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43F"/>
    <w:rsid w:val="001056F4"/>
    <w:rsid w:val="00445891"/>
    <w:rsid w:val="0066079B"/>
    <w:rsid w:val="007B15C3"/>
    <w:rsid w:val="00BF62BB"/>
    <w:rsid w:val="00E00D58"/>
    <w:rsid w:val="00E1543F"/>
    <w:rsid w:val="00E74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D32A173190F8447DB30F486CD94745C6">
    <w:name w:val="D32A173190F8447DB30F486CD94745C6"/>
  </w:style>
  <w:style w:type="paragraph" w:customStyle="1" w:styleId="9C3C7E3113B94C6CB54C947FA796EFE5">
    <w:name w:val="9C3C7E3113B94C6CB54C947FA796EFE5"/>
  </w:style>
  <w:style w:type="paragraph" w:customStyle="1" w:styleId="C85D8799D0F74F1F9E97EE01643B1128">
    <w:name w:val="C85D8799D0F74F1F9E97EE01643B1128"/>
  </w:style>
  <w:style w:type="paragraph" w:customStyle="1" w:styleId="6B4F95669CB44CDABA41BBF5B913CBB8">
    <w:name w:val="6B4F95669CB44CDABA41BBF5B913CBB8"/>
  </w:style>
  <w:style w:type="paragraph" w:customStyle="1" w:styleId="FA9DBB3931D64036AA19695C79AA9D8B">
    <w:name w:val="FA9DBB3931D64036AA19695C79AA9D8B"/>
  </w:style>
  <w:style w:type="paragraph" w:customStyle="1" w:styleId="A2DCEA92CE524CE496D6F3F21FF68673">
    <w:name w:val="A2DCEA92CE524CE496D6F3F21FF68673"/>
  </w:style>
  <w:style w:type="paragraph" w:customStyle="1" w:styleId="719F00B2193346F09D8CECA30F0EF828">
    <w:name w:val="719F00B2193346F09D8CECA30F0EF828"/>
  </w:style>
  <w:style w:type="paragraph" w:customStyle="1" w:styleId="C95A65A52A4E40FE96477A9101A186A2">
    <w:name w:val="C95A65A52A4E40FE96477A9101A186A2"/>
  </w:style>
  <w:style w:type="paragraph" w:customStyle="1" w:styleId="995618A31FE74AE78D37AA040D9B8006">
    <w:name w:val="995618A31FE74AE78D37AA040D9B8006"/>
  </w:style>
  <w:style w:type="paragraph" w:customStyle="1" w:styleId="5149219B114E42F7A3837D7D38181405">
    <w:name w:val="5149219B114E42F7A3837D7D38181405"/>
  </w:style>
  <w:style w:type="paragraph" w:customStyle="1" w:styleId="D6B477155DA04E1D937696BDA5CE50B4">
    <w:name w:val="D6B477155DA04E1D937696BDA5CE50B4"/>
  </w:style>
  <w:style w:type="paragraph" w:customStyle="1" w:styleId="3F7A0D1477E74FECAF415896B4E935B7">
    <w:name w:val="3F7A0D1477E74FECAF415896B4E935B7"/>
  </w:style>
  <w:style w:type="paragraph" w:customStyle="1" w:styleId="2972C24C19914D1092DD7312D3B706ED">
    <w:name w:val="2972C24C19914D1092DD7312D3B706ED"/>
  </w:style>
  <w:style w:type="paragraph" w:customStyle="1" w:styleId="7CAC7304458A411ABBFD3DBBD2CE5F0C">
    <w:name w:val="7CAC7304458A411ABBFD3DBBD2CE5F0C"/>
    <w:rsid w:val="00E1543F"/>
  </w:style>
  <w:style w:type="paragraph" w:customStyle="1" w:styleId="59998548DB154944A2EE1BB21C532384">
    <w:name w:val="59998548DB154944A2EE1BB21C532384"/>
    <w:rsid w:val="00E1543F"/>
  </w:style>
  <w:style w:type="paragraph" w:customStyle="1" w:styleId="6F4DD7CFC5234BD5A09639E09CA399E5">
    <w:name w:val="6F4DD7CFC5234BD5A09639E09CA399E5"/>
    <w:rsid w:val="00E1543F"/>
  </w:style>
  <w:style w:type="paragraph" w:customStyle="1" w:styleId="6ACFC49AF3E0443CA85435E6480C46C7">
    <w:name w:val="6ACFC49AF3E0443CA85435E6480C46C7"/>
    <w:rsid w:val="00E1543F"/>
  </w:style>
  <w:style w:type="paragraph" w:customStyle="1" w:styleId="9D116F8D4EFE4BC2B18902F9BEE3E126">
    <w:name w:val="9D116F8D4EFE4BC2B18902F9BEE3E126"/>
    <w:rsid w:val="00E1543F"/>
  </w:style>
  <w:style w:type="paragraph" w:customStyle="1" w:styleId="49852E93870444E88D4CC002E1E7AA1A">
    <w:name w:val="49852E93870444E88D4CC002E1E7AA1A"/>
    <w:rsid w:val="00E1543F"/>
  </w:style>
  <w:style w:type="paragraph" w:customStyle="1" w:styleId="D858F2E0152E461FB33A3C35C41B6DEC">
    <w:name w:val="D858F2E0152E461FB33A3C35C41B6DEC"/>
    <w:rsid w:val="00E1543F"/>
  </w:style>
  <w:style w:type="paragraph" w:customStyle="1" w:styleId="FCED529BA6704C14A94A0DF352F86292">
    <w:name w:val="FCED529BA6704C14A94A0DF352F86292"/>
    <w:rsid w:val="00E1543F"/>
  </w:style>
  <w:style w:type="paragraph" w:customStyle="1" w:styleId="0D0C642A5D7D4D7FA1DE5A3EE50C1F0D">
    <w:name w:val="0D0C642A5D7D4D7FA1DE5A3EE50C1F0D"/>
    <w:rsid w:val="00E1543F"/>
  </w:style>
  <w:style w:type="paragraph" w:customStyle="1" w:styleId="AED417B9D4314482B0D6425E1957B3BC">
    <w:name w:val="AED417B9D4314482B0D6425E1957B3BC"/>
    <w:rsid w:val="00E1543F"/>
  </w:style>
  <w:style w:type="paragraph" w:customStyle="1" w:styleId="5900622C409C449A81CF2D9DDD3C26F0">
    <w:name w:val="5900622C409C449A81CF2D9DDD3C26F0"/>
    <w:rsid w:val="00E1543F"/>
  </w:style>
  <w:style w:type="paragraph" w:customStyle="1" w:styleId="50BDC4D671764BA4A465D6D86A76D9E0">
    <w:name w:val="50BDC4D671764BA4A465D6D86A76D9E0"/>
    <w:rsid w:val="00E1543F"/>
  </w:style>
  <w:style w:type="paragraph" w:customStyle="1" w:styleId="F6A8D2090A1945FEA928DEA87B80D0D1">
    <w:name w:val="F6A8D2090A1945FEA928DEA87B80D0D1"/>
    <w:rsid w:val="00E1543F"/>
  </w:style>
  <w:style w:type="paragraph" w:customStyle="1" w:styleId="B47EAF0059FD404E9934D08738BC42DB">
    <w:name w:val="B47EAF0059FD404E9934D08738BC42DB"/>
    <w:rsid w:val="00E1543F"/>
  </w:style>
  <w:style w:type="paragraph" w:customStyle="1" w:styleId="B353A3DD37D84E419792CCF0E43969B7">
    <w:name w:val="B353A3DD37D84E419792CCF0E43969B7"/>
    <w:rsid w:val="00E1543F"/>
  </w:style>
  <w:style w:type="paragraph" w:customStyle="1" w:styleId="E223D6C95B8F45029B1B4A3A8ED89F7E">
    <w:name w:val="E223D6C95B8F45029B1B4A3A8ED89F7E"/>
    <w:rsid w:val="00E1543F"/>
  </w:style>
  <w:style w:type="paragraph" w:customStyle="1" w:styleId="9E943A32025840C9A29D6CBA7D706383">
    <w:name w:val="9E943A32025840C9A29D6CBA7D706383"/>
    <w:rsid w:val="00E1543F"/>
  </w:style>
  <w:style w:type="paragraph" w:customStyle="1" w:styleId="1B573DA589834DF98D698A3AA8D0CF8D">
    <w:name w:val="1B573DA589834DF98D698A3AA8D0CF8D"/>
    <w:rsid w:val="00E1543F"/>
  </w:style>
  <w:style w:type="paragraph" w:customStyle="1" w:styleId="BB09529603654516BE36E5AD9C341551">
    <w:name w:val="BB09529603654516BE36E5AD9C341551"/>
    <w:rsid w:val="00E1543F"/>
  </w:style>
  <w:style w:type="paragraph" w:customStyle="1" w:styleId="90A26C3D9D46468AB75F874427BA49D7">
    <w:name w:val="90A26C3D9D46468AB75F874427BA49D7"/>
    <w:rsid w:val="00E1543F"/>
  </w:style>
  <w:style w:type="paragraph" w:customStyle="1" w:styleId="53CB294E30524AE2B5D1446AE454EA59">
    <w:name w:val="53CB294E30524AE2B5D1446AE454EA59"/>
    <w:rsid w:val="00E1543F"/>
  </w:style>
  <w:style w:type="paragraph" w:customStyle="1" w:styleId="36E61CED53B741E49904A51F0DD00039">
    <w:name w:val="36E61CED53B741E49904A51F0DD00039"/>
    <w:rsid w:val="00E1543F"/>
  </w:style>
  <w:style w:type="paragraph" w:customStyle="1" w:styleId="3ACAEBB319724A28927D57447201F2F1">
    <w:name w:val="3ACAEBB319724A28927D57447201F2F1"/>
    <w:rsid w:val="00E1543F"/>
  </w:style>
  <w:style w:type="paragraph" w:customStyle="1" w:styleId="C77DDF5350DB434099D4502DF45E3018">
    <w:name w:val="C77DDF5350DB434099D4502DF45E3018"/>
    <w:rsid w:val="00E1543F"/>
  </w:style>
  <w:style w:type="paragraph" w:customStyle="1" w:styleId="85C7540D27E94A8CB6A71449B334ADAA">
    <w:name w:val="85C7540D27E94A8CB6A71449B334ADAA"/>
    <w:rsid w:val="00E1543F"/>
  </w:style>
  <w:style w:type="paragraph" w:customStyle="1" w:styleId="BBC2B903806446B3B2CF0F06600A7D26">
    <w:name w:val="BBC2B903806446B3B2CF0F06600A7D26"/>
    <w:rsid w:val="00E1543F"/>
  </w:style>
  <w:style w:type="paragraph" w:customStyle="1" w:styleId="68EA0F35E88D4FEFA43784275EA871A0">
    <w:name w:val="68EA0F35E88D4FEFA43784275EA871A0"/>
    <w:rsid w:val="00E1543F"/>
  </w:style>
  <w:style w:type="paragraph" w:customStyle="1" w:styleId="52EDD8419E384D9F8301DBD8C14168FF">
    <w:name w:val="52EDD8419E384D9F8301DBD8C14168FF"/>
    <w:rsid w:val="00E1543F"/>
  </w:style>
  <w:style w:type="paragraph" w:customStyle="1" w:styleId="D647208E037845AE8DB2A63EDF91078E">
    <w:name w:val="D647208E037845AE8DB2A63EDF91078E"/>
    <w:rsid w:val="00E74E36"/>
  </w:style>
  <w:style w:type="paragraph" w:customStyle="1" w:styleId="A93F4B3FC7EF4242A09AF067679E5F76">
    <w:name w:val="A93F4B3FC7EF4242A09AF067679E5F76"/>
    <w:rsid w:val="00E74E36"/>
  </w:style>
  <w:style w:type="paragraph" w:customStyle="1" w:styleId="2455579AFE834C2081BD9053F3577D73">
    <w:name w:val="2455579AFE834C2081BD9053F3577D73"/>
    <w:rsid w:val="00E74E3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56A32EF-2405-4CCD-87E4-4EDEECD08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2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2018-08-23T13:32:00Z</dcterms:created>
  <dcterms:modified xsi:type="dcterms:W3CDTF">2018-09-04T14:16:00Z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