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7"/>
        <w:gridCol w:w="1979"/>
        <w:gridCol w:w="754"/>
        <w:gridCol w:w="1979"/>
        <w:gridCol w:w="2129"/>
      </w:tblGrid>
      <w:tr w:rsidR="000172E5" w:rsidRPr="00AF2487" w14:paraId="622DEF8D" w14:textId="77777777" w:rsidTr="005F7C77">
        <w:trPr>
          <w:trHeight w:val="378"/>
        </w:trPr>
        <w:tc>
          <w:tcPr>
            <w:tcW w:w="5000" w:type="pct"/>
            <w:gridSpan w:val="5"/>
            <w:shd w:val="clear" w:color="auto" w:fill="FFFFFF" w:themeFill="background1"/>
            <w:vAlign w:val="bottom"/>
          </w:tcPr>
          <w:p w14:paraId="52500072" w14:textId="1D392F4A" w:rsidR="000172E5" w:rsidRPr="00931F48" w:rsidRDefault="00AF2487" w:rsidP="000413E3">
            <w:pPr>
              <w:spacing w:before="120" w:after="120"/>
              <w:jc w:val="center"/>
              <w:rPr>
                <w:rFonts w:ascii="Bodoni Std" w:hAnsi="Bodoni Std"/>
                <w:b/>
                <w:color w:val="C00000"/>
              </w:rPr>
            </w:pPr>
            <w:r w:rsidRPr="00931F48">
              <w:rPr>
                <w:rFonts w:ascii="Bodoni Std" w:hAnsi="Bodoni Std"/>
                <w:b/>
                <w:color w:val="C00000"/>
              </w:rPr>
              <w:t>Contact</w:t>
            </w:r>
            <w:r w:rsidR="008067F7" w:rsidRPr="00931F48">
              <w:rPr>
                <w:rFonts w:ascii="Bodoni Std" w:hAnsi="Bodoni Std"/>
                <w:b/>
                <w:color w:val="C00000"/>
              </w:rPr>
              <w:t xml:space="preserve"> Information</w:t>
            </w:r>
          </w:p>
        </w:tc>
      </w:tr>
      <w:tr w:rsidR="000172E5" w:rsidRPr="00AF2487" w14:paraId="6FC1F0AE" w14:textId="77777777" w:rsidTr="004761E4">
        <w:sdt>
          <w:sdtPr>
            <w:rPr>
              <w:rFonts w:ascii="Bodoni Std" w:hAnsi="Bodoni Std"/>
            </w:rPr>
            <w:id w:val="1621259925"/>
            <w:placeholder>
              <w:docPart w:val="9C3C7E3113B94C6CB54C947FA796EF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6" w:type="pct"/>
                <w:vAlign w:val="bottom"/>
              </w:tcPr>
              <w:p w14:paraId="174BE1C5" w14:textId="77777777" w:rsidR="000172E5" w:rsidRPr="00AF2487" w:rsidRDefault="007147D7" w:rsidP="004761E4">
                <w:pPr>
                  <w:pStyle w:val="NormalIndent"/>
                  <w:jc w:val="right"/>
                  <w:rPr>
                    <w:rFonts w:ascii="Bodoni Std" w:hAnsi="Bodoni Std"/>
                  </w:rPr>
                </w:pPr>
                <w:r w:rsidRPr="00AF2487">
                  <w:rPr>
                    <w:rFonts w:ascii="Bodoni Std" w:hAnsi="Bodoni Std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564" w:type="pct"/>
            <w:gridSpan w:val="4"/>
            <w:tcBorders>
              <w:bottom w:val="single" w:sz="4" w:space="0" w:color="auto"/>
            </w:tcBorders>
            <w:vAlign w:val="bottom"/>
          </w:tcPr>
          <w:p w14:paraId="55210B78" w14:textId="77777777" w:rsidR="000172E5" w:rsidRPr="00AF2487" w:rsidRDefault="000172E5" w:rsidP="00311D4F">
            <w:pPr>
              <w:rPr>
                <w:rFonts w:ascii="Bodoni Std" w:hAnsi="Bodoni Std"/>
              </w:rPr>
            </w:pPr>
          </w:p>
        </w:tc>
      </w:tr>
      <w:tr w:rsidR="000172E5" w:rsidRPr="00AF2487" w14:paraId="19CF1629" w14:textId="77777777" w:rsidTr="004761E4">
        <w:sdt>
          <w:sdtPr>
            <w:rPr>
              <w:rFonts w:ascii="Bodoni Std" w:hAnsi="Bodoni Std"/>
            </w:rPr>
            <w:id w:val="-1470592894"/>
            <w:placeholder>
              <w:docPart w:val="C85D8799D0F74F1F9E97EE01643B11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6" w:type="pct"/>
                <w:vAlign w:val="bottom"/>
              </w:tcPr>
              <w:p w14:paraId="7E3B273D" w14:textId="77777777" w:rsidR="000172E5" w:rsidRPr="00AF2487" w:rsidRDefault="007147D7" w:rsidP="004761E4">
                <w:pPr>
                  <w:pStyle w:val="NormalIndent"/>
                  <w:jc w:val="right"/>
                  <w:rPr>
                    <w:rFonts w:ascii="Bodoni Std" w:hAnsi="Bodoni Std"/>
                  </w:rPr>
                </w:pPr>
                <w:r w:rsidRPr="00AF2487">
                  <w:rPr>
                    <w:rFonts w:ascii="Bodoni Std" w:hAnsi="Bodoni Std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56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5D3BE2" w14:textId="77777777" w:rsidR="000172E5" w:rsidRPr="00AF2487" w:rsidRDefault="000172E5" w:rsidP="00311D4F">
            <w:pPr>
              <w:rPr>
                <w:rFonts w:ascii="Bodoni Std" w:hAnsi="Bodoni Std"/>
              </w:rPr>
            </w:pPr>
          </w:p>
        </w:tc>
      </w:tr>
      <w:tr w:rsidR="00AF2487" w:rsidRPr="00AF2487" w14:paraId="2F8218E4" w14:textId="77777777" w:rsidTr="004761E4">
        <w:tc>
          <w:tcPr>
            <w:tcW w:w="1436" w:type="pct"/>
            <w:vAlign w:val="bottom"/>
          </w:tcPr>
          <w:p w14:paraId="3891DA31" w14:textId="77777777" w:rsidR="00AF2487" w:rsidRPr="00AF2487" w:rsidRDefault="00AF2487" w:rsidP="004761E4">
            <w:pPr>
              <w:pStyle w:val="NormalIndent"/>
              <w:jc w:val="right"/>
              <w:rPr>
                <w:rFonts w:ascii="Bodoni Std" w:hAnsi="Bodoni Std"/>
              </w:rPr>
            </w:pPr>
            <w:r w:rsidRPr="00AF2487">
              <w:rPr>
                <w:rFonts w:ascii="Bodoni Std" w:hAnsi="Bodoni Std"/>
                <w:sz w:val="24"/>
                <w:szCs w:val="24"/>
              </w:rPr>
              <w:t>Address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6C6596" w14:textId="0F4B0271" w:rsidR="00AF2487" w:rsidRPr="00AF2487" w:rsidRDefault="00AF2487" w:rsidP="00AF2487">
            <w:pPr>
              <w:rPr>
                <w:rFonts w:ascii="Bodoni Std" w:hAnsi="Bodoni Std"/>
              </w:rPr>
            </w:pPr>
          </w:p>
        </w:tc>
      </w:tr>
      <w:tr w:rsidR="00AF2487" w:rsidRPr="00AF2487" w14:paraId="07084D80" w14:textId="77777777" w:rsidTr="004761E4">
        <w:tc>
          <w:tcPr>
            <w:tcW w:w="1436" w:type="pct"/>
            <w:vAlign w:val="bottom"/>
          </w:tcPr>
          <w:p w14:paraId="56598BF8" w14:textId="77777777" w:rsidR="00AF2487" w:rsidRPr="00AF2487" w:rsidRDefault="00AF2487" w:rsidP="00AF2487">
            <w:pPr>
              <w:pStyle w:val="NormalIndent"/>
              <w:rPr>
                <w:rFonts w:ascii="Bodoni Std" w:hAnsi="Bodoni Std"/>
              </w:rPr>
            </w:pPr>
          </w:p>
        </w:tc>
        <w:tc>
          <w:tcPr>
            <w:tcW w:w="356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5B8BA0" w14:textId="77777777" w:rsidR="00AF2487" w:rsidRPr="00AF2487" w:rsidRDefault="00AF2487" w:rsidP="00AF2487">
            <w:pPr>
              <w:rPr>
                <w:rFonts w:ascii="Bodoni Std" w:hAnsi="Bodoni Std"/>
              </w:rPr>
            </w:pPr>
          </w:p>
        </w:tc>
      </w:tr>
      <w:tr w:rsidR="00AF2487" w:rsidRPr="00AF2487" w14:paraId="59AD8747" w14:textId="77777777" w:rsidTr="004761E4">
        <w:tc>
          <w:tcPr>
            <w:tcW w:w="1436" w:type="pct"/>
            <w:vAlign w:val="bottom"/>
          </w:tcPr>
          <w:p w14:paraId="2D019DCC" w14:textId="0CFB585B" w:rsidR="00AF2487" w:rsidRPr="00AF2487" w:rsidRDefault="00AF2487" w:rsidP="005F7C77">
            <w:pPr>
              <w:pStyle w:val="NormalIndent"/>
              <w:jc w:val="right"/>
              <w:rPr>
                <w:rFonts w:ascii="Bodoni Std" w:hAnsi="Bodoni Std"/>
              </w:rPr>
            </w:pPr>
            <w:r w:rsidRPr="00AF2487">
              <w:rPr>
                <w:rFonts w:ascii="Bodoni Std" w:hAnsi="Bodoni Std"/>
                <w:sz w:val="24"/>
                <w:szCs w:val="24"/>
              </w:rPr>
              <w:t>Phone</w:t>
            </w:r>
            <w:r>
              <w:rPr>
                <w:rFonts w:ascii="Bodoni Std" w:hAnsi="Bodoni Std"/>
              </w:rPr>
              <w:t xml:space="preserve"> </w:t>
            </w:r>
            <w:r w:rsidR="004761E4" w:rsidRPr="004761E4">
              <w:rPr>
                <w:rFonts w:ascii="Bodoni Std" w:hAnsi="Bodoni Std"/>
                <w:sz w:val="24"/>
                <w:szCs w:val="24"/>
              </w:rPr>
              <w:t>Number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BB6F66" w14:textId="77777777" w:rsidR="00AF2487" w:rsidRPr="00AF2487" w:rsidRDefault="00AF2487" w:rsidP="00AF2487"/>
        </w:tc>
      </w:tr>
      <w:tr w:rsidR="00AF2487" w:rsidRPr="00AF2487" w14:paraId="7F932030" w14:textId="77777777" w:rsidTr="004761E4">
        <w:tc>
          <w:tcPr>
            <w:tcW w:w="1436" w:type="pct"/>
            <w:vAlign w:val="bottom"/>
          </w:tcPr>
          <w:p w14:paraId="712B85DB" w14:textId="11FD6946" w:rsidR="00AF2487" w:rsidRPr="00AF2487" w:rsidRDefault="00603E16" w:rsidP="005F7C77">
            <w:pPr>
              <w:pStyle w:val="NormalIndent"/>
              <w:jc w:val="right"/>
              <w:rPr>
                <w:rFonts w:ascii="Bodoni Std" w:hAnsi="Bodoni Std"/>
              </w:rPr>
            </w:pPr>
            <w:sdt>
              <w:sdtPr>
                <w:rPr>
                  <w:rFonts w:ascii="Bodoni Std" w:hAnsi="Bodoni Std"/>
                </w:rPr>
                <w:id w:val="1334104394"/>
                <w:placeholder>
                  <w:docPart w:val="B47EAF0059FD404E9934D08738BC42DB"/>
                </w:placeholder>
                <w:temporary/>
                <w:showingPlcHdr/>
                <w15:appearance w15:val="hidden"/>
              </w:sdtPr>
              <w:sdtEndPr/>
              <w:sdtContent>
                <w:r w:rsidR="00AF2487" w:rsidRPr="00AF2487">
                  <w:rPr>
                    <w:rFonts w:ascii="Bodoni Std" w:hAnsi="Bodoni Std"/>
                    <w:sz w:val="24"/>
                    <w:szCs w:val="24"/>
                  </w:rPr>
                  <w:t>Email</w:t>
                </w:r>
              </w:sdtContent>
            </w:sdt>
            <w:r w:rsidR="004761E4">
              <w:rPr>
                <w:rFonts w:ascii="Bodoni Std" w:hAnsi="Bodoni Std"/>
              </w:rPr>
              <w:t xml:space="preserve"> </w:t>
            </w:r>
            <w:r w:rsidR="004761E4" w:rsidRPr="004761E4">
              <w:rPr>
                <w:rFonts w:ascii="Bodoni Std" w:hAnsi="Bodoni Std"/>
                <w:sz w:val="24"/>
                <w:szCs w:val="24"/>
              </w:rPr>
              <w:t>Address</w:t>
            </w:r>
          </w:p>
        </w:tc>
        <w:tc>
          <w:tcPr>
            <w:tcW w:w="3564" w:type="pct"/>
            <w:gridSpan w:val="4"/>
            <w:tcBorders>
              <w:bottom w:val="single" w:sz="4" w:space="0" w:color="auto"/>
            </w:tcBorders>
            <w:vAlign w:val="bottom"/>
          </w:tcPr>
          <w:p w14:paraId="2DBB254F" w14:textId="77777777" w:rsidR="00AF2487" w:rsidRPr="00AF2487" w:rsidRDefault="00AF2487" w:rsidP="00AF2487">
            <w:pPr>
              <w:rPr>
                <w:rFonts w:ascii="Bodoni Std" w:hAnsi="Bodoni Std"/>
              </w:rPr>
            </w:pPr>
          </w:p>
        </w:tc>
      </w:tr>
      <w:tr w:rsidR="00AF2487" w:rsidRPr="00AF2487" w14:paraId="68E211B8" w14:textId="77777777" w:rsidTr="004761E4">
        <w:tc>
          <w:tcPr>
            <w:tcW w:w="5000" w:type="pct"/>
            <w:gridSpan w:val="5"/>
            <w:shd w:val="clear" w:color="auto" w:fill="FFFFFF" w:themeFill="background1"/>
            <w:vAlign w:val="bottom"/>
          </w:tcPr>
          <w:p w14:paraId="0E3D1C5A" w14:textId="77777777" w:rsidR="00783290" w:rsidRDefault="00783290" w:rsidP="000413E3">
            <w:pPr>
              <w:spacing w:before="120" w:after="120"/>
              <w:jc w:val="center"/>
              <w:rPr>
                <w:rFonts w:ascii="Bodoni Std" w:hAnsi="Bodoni Std"/>
                <w:b/>
                <w:color w:val="C00000"/>
              </w:rPr>
            </w:pPr>
          </w:p>
          <w:p w14:paraId="27A10FA6" w14:textId="268D1A77" w:rsidR="00AF2487" w:rsidRPr="00931F48" w:rsidRDefault="00FE5E54" w:rsidP="000413E3">
            <w:pPr>
              <w:spacing w:before="120" w:after="120"/>
              <w:jc w:val="center"/>
              <w:rPr>
                <w:rFonts w:ascii="Bodoni Std" w:hAnsi="Bodoni Std"/>
                <w:b/>
                <w:color w:val="C00000"/>
              </w:rPr>
            </w:pPr>
            <w:r w:rsidRPr="00931F48">
              <w:rPr>
                <w:rFonts w:ascii="Bodoni Std" w:hAnsi="Bodoni Std"/>
                <w:b/>
                <w:color w:val="C00000"/>
              </w:rPr>
              <w:t>Additional Information</w:t>
            </w:r>
          </w:p>
        </w:tc>
      </w:tr>
      <w:tr w:rsidR="005F7C77" w:rsidRPr="00AF2487" w14:paraId="5FEF10CC" w14:textId="77777777" w:rsidTr="00FE5E54">
        <w:tc>
          <w:tcPr>
            <w:tcW w:w="2860" w:type="pct"/>
            <w:gridSpan w:val="3"/>
            <w:vAlign w:val="bottom"/>
          </w:tcPr>
          <w:p w14:paraId="232C2147" w14:textId="7D24D90B" w:rsidR="005F7C77" w:rsidRPr="00AF2487" w:rsidRDefault="00FE5E54" w:rsidP="005F7C77">
            <w:pPr>
              <w:pStyle w:val="NormalIndent"/>
              <w:jc w:val="right"/>
              <w:rPr>
                <w:rFonts w:ascii="Bodoni Std" w:hAnsi="Bodoni Std"/>
              </w:rPr>
            </w:pPr>
            <w:r>
              <w:rPr>
                <w:rFonts w:ascii="Bodoni Std" w:hAnsi="Bodoni Std"/>
                <w:sz w:val="24"/>
                <w:szCs w:val="24"/>
              </w:rPr>
              <w:t>Are you currently a full-time student?</w:t>
            </w:r>
          </w:p>
        </w:tc>
        <w:tc>
          <w:tcPr>
            <w:tcW w:w="2140" w:type="pct"/>
            <w:gridSpan w:val="2"/>
            <w:vAlign w:val="bottom"/>
          </w:tcPr>
          <w:p w14:paraId="63B633D3" w14:textId="2B29B465" w:rsidR="005F7C77" w:rsidRPr="00AF2487" w:rsidRDefault="005F7C77" w:rsidP="00772FC0">
            <w:pPr>
              <w:rPr>
                <w:rFonts w:ascii="Bodoni Std" w:hAnsi="Bodoni Std"/>
              </w:rPr>
            </w:pPr>
            <w:r>
              <w:rPr>
                <w:rFonts w:ascii="Bodoni Std" w:hAnsi="Bodoni Std"/>
              </w:rPr>
              <w:t xml:space="preserve"> </w:t>
            </w:r>
            <w:r w:rsidR="00FE5E54" w:rsidRPr="00FE5E54">
              <w:rPr>
                <w:rFonts w:ascii="Bodoni Std" w:hAnsi="Bodoni Std"/>
                <w:sz w:val="20"/>
                <w:szCs w:val="20"/>
              </w:rPr>
              <w:t>Yes</w:t>
            </w:r>
            <w:r w:rsidRPr="005F7C77">
              <w:rPr>
                <w:rFonts w:ascii="Bodoni Std" w:hAnsi="Bodoni Std"/>
                <w:sz w:val="24"/>
                <w:szCs w:val="24"/>
              </w:rPr>
              <w:t xml:space="preserve"> </w:t>
            </w:r>
            <w:sdt>
              <w:sdtPr>
                <w:rPr>
                  <w:rFonts w:ascii="Bodoni Std" w:hAnsi="Bodoni Std"/>
                  <w:sz w:val="24"/>
                  <w:szCs w:val="24"/>
                </w:rPr>
                <w:id w:val="-1582054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Bodoni Std" w:hAnsi="Bodoni Std"/>
                <w:sz w:val="24"/>
                <w:szCs w:val="24"/>
              </w:rPr>
              <w:t xml:space="preserve">      </w:t>
            </w:r>
            <w:r w:rsidR="00FE5E54" w:rsidRPr="00FE5E54">
              <w:rPr>
                <w:rFonts w:ascii="Bodoni Std" w:hAnsi="Bodoni Std"/>
                <w:sz w:val="20"/>
                <w:szCs w:val="20"/>
              </w:rPr>
              <w:t>No</w:t>
            </w:r>
            <w:r>
              <w:rPr>
                <w:rFonts w:ascii="Bodoni Std" w:hAnsi="Bodoni Std"/>
                <w:sz w:val="24"/>
                <w:szCs w:val="24"/>
              </w:rPr>
              <w:t xml:space="preserve"> </w:t>
            </w:r>
            <w:sdt>
              <w:sdtPr>
                <w:rPr>
                  <w:rFonts w:ascii="Bodoni Std" w:hAnsi="Bodoni Std"/>
                  <w:sz w:val="24"/>
                  <w:szCs w:val="24"/>
                </w:rPr>
                <w:id w:val="-102647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E5E54" w:rsidRPr="00AF2487" w14:paraId="50415B1C" w14:textId="77777777" w:rsidTr="00FE5E54">
        <w:tc>
          <w:tcPr>
            <w:tcW w:w="5000" w:type="pct"/>
            <w:gridSpan w:val="5"/>
            <w:vAlign w:val="bottom"/>
          </w:tcPr>
          <w:p w14:paraId="69ADEBF1" w14:textId="681BD180" w:rsidR="00FE5E54" w:rsidRPr="00247D0F" w:rsidRDefault="00FE5E54" w:rsidP="00FE5E54">
            <w:pPr>
              <w:jc w:val="center"/>
              <w:rPr>
                <w:rFonts w:ascii="Bodoni Std" w:hAnsi="Bodoni Std"/>
                <w:i/>
                <w:sz w:val="16"/>
                <w:szCs w:val="16"/>
              </w:rPr>
            </w:pPr>
            <w:r w:rsidRPr="00247D0F">
              <w:rPr>
                <w:rFonts w:ascii="Bodoni Std" w:hAnsi="Bodoni Std"/>
                <w:i/>
                <w:color w:val="A6A6A6" w:themeColor="background1" w:themeShade="A6"/>
                <w:sz w:val="16"/>
                <w:szCs w:val="16"/>
              </w:rPr>
              <w:t>(note that a valid student ID will be required to confirm)</w:t>
            </w:r>
          </w:p>
        </w:tc>
      </w:tr>
      <w:tr w:rsidR="004761E4" w:rsidRPr="00AF2487" w14:paraId="19ED7079" w14:textId="77777777" w:rsidTr="00247D0F">
        <w:tc>
          <w:tcPr>
            <w:tcW w:w="3891" w:type="pct"/>
            <w:gridSpan w:val="4"/>
            <w:vAlign w:val="bottom"/>
          </w:tcPr>
          <w:p w14:paraId="6F831295" w14:textId="199DFBB1" w:rsidR="004761E4" w:rsidRPr="00247D0F" w:rsidRDefault="00247D0F" w:rsidP="00AF2487">
            <w:pPr>
              <w:pStyle w:val="NormalIndent"/>
              <w:rPr>
                <w:rFonts w:ascii="Bodoni Std" w:hAnsi="Bodoni Std"/>
                <w:sz w:val="24"/>
                <w:szCs w:val="24"/>
              </w:rPr>
            </w:pPr>
            <w:r w:rsidRPr="00247D0F">
              <w:rPr>
                <w:rFonts w:ascii="Bodoni Std" w:hAnsi="Bodoni Std"/>
                <w:sz w:val="24"/>
                <w:szCs w:val="24"/>
              </w:rPr>
              <w:t xml:space="preserve">How did you hear about Alliance </w:t>
            </w:r>
            <w:proofErr w:type="spellStart"/>
            <w:r w:rsidR="00931F48" w:rsidRPr="00247D0F">
              <w:rPr>
                <w:rFonts w:ascii="Bodoni Std" w:hAnsi="Bodoni Std"/>
                <w:sz w:val="24"/>
                <w:szCs w:val="24"/>
              </w:rPr>
              <w:t>Franç</w:t>
            </w:r>
            <w:r w:rsidR="00931F48">
              <w:rPr>
                <w:rFonts w:ascii="Bodoni Std" w:hAnsi="Bodoni Std"/>
                <w:sz w:val="24"/>
                <w:szCs w:val="24"/>
              </w:rPr>
              <w:t>a</w:t>
            </w:r>
            <w:r w:rsidR="00931F48" w:rsidRPr="00247D0F">
              <w:rPr>
                <w:rFonts w:ascii="Bodoni Std" w:hAnsi="Bodoni Std"/>
                <w:sz w:val="24"/>
                <w:szCs w:val="24"/>
              </w:rPr>
              <w:t>ise</w:t>
            </w:r>
            <w:proofErr w:type="spellEnd"/>
            <w:r w:rsidR="00931F48" w:rsidRPr="00247D0F">
              <w:rPr>
                <w:rFonts w:ascii="Bodoni Std" w:hAnsi="Bodoni Std"/>
                <w:sz w:val="24"/>
                <w:szCs w:val="24"/>
              </w:rPr>
              <w:t xml:space="preserve"> </w:t>
            </w:r>
            <w:r w:rsidRPr="00247D0F">
              <w:rPr>
                <w:rFonts w:ascii="Bodoni Std" w:hAnsi="Bodoni Std"/>
                <w:sz w:val="24"/>
                <w:szCs w:val="24"/>
              </w:rPr>
              <w:t>de Jacksonville</w:t>
            </w:r>
            <w:r>
              <w:rPr>
                <w:rFonts w:ascii="Bodoni Std" w:hAnsi="Bodoni Std"/>
                <w:sz w:val="24"/>
                <w:szCs w:val="24"/>
              </w:rPr>
              <w:t xml:space="preserve"> ?</w:t>
            </w:r>
          </w:p>
        </w:tc>
        <w:tc>
          <w:tcPr>
            <w:tcW w:w="1109" w:type="pct"/>
            <w:vAlign w:val="bottom"/>
          </w:tcPr>
          <w:p w14:paraId="47D38DA3" w14:textId="77777777" w:rsidR="004761E4" w:rsidRPr="00AF2487" w:rsidRDefault="004761E4" w:rsidP="00AF2487">
            <w:pPr>
              <w:rPr>
                <w:rFonts w:ascii="Bodoni Std" w:hAnsi="Bodoni Std"/>
              </w:rPr>
            </w:pPr>
          </w:p>
        </w:tc>
      </w:tr>
      <w:tr w:rsidR="00AF2487" w:rsidRPr="00AF2487" w14:paraId="5A79C97C" w14:textId="77777777" w:rsidTr="001B6369">
        <w:trPr>
          <w:trHeight w:val="1872"/>
        </w:trPr>
        <w:tc>
          <w:tcPr>
            <w:tcW w:w="1436" w:type="pct"/>
            <w:vAlign w:val="bottom"/>
          </w:tcPr>
          <w:p w14:paraId="4FD07F60" w14:textId="77777777" w:rsidR="00AF2487" w:rsidRPr="00AF2487" w:rsidRDefault="00AF2487" w:rsidP="00AF2487">
            <w:pPr>
              <w:rPr>
                <w:rFonts w:ascii="Bodoni Std" w:hAnsi="Bodoni Std"/>
                <w:b/>
                <w:sz w:val="8"/>
              </w:rPr>
            </w:pPr>
          </w:p>
        </w:tc>
        <w:tc>
          <w:tcPr>
            <w:tcW w:w="3564" w:type="pct"/>
            <w:gridSpan w:val="4"/>
            <w:vAlign w:val="bottom"/>
          </w:tcPr>
          <w:p w14:paraId="145AD0E1" w14:textId="3D19024A" w:rsidR="00247D0F" w:rsidRDefault="00603E16" w:rsidP="001B6369">
            <w:pPr>
              <w:tabs>
                <w:tab w:val="center" w:pos="3312"/>
              </w:tabs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127555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7D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47D0F">
              <w:rPr>
                <w:rFonts w:ascii="Bodoni Std" w:hAnsi="Bodoni Std"/>
                <w:sz w:val="22"/>
                <w:szCs w:val="22"/>
              </w:rPr>
              <w:t xml:space="preserve"> I was a previous member</w:t>
            </w:r>
          </w:p>
          <w:p w14:paraId="7B0C03C1" w14:textId="36C72047" w:rsidR="00247D0F" w:rsidRDefault="00603E16" w:rsidP="001B6369">
            <w:pPr>
              <w:tabs>
                <w:tab w:val="center" w:pos="3312"/>
              </w:tabs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193888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7D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47D0F">
              <w:rPr>
                <w:rFonts w:ascii="Bodoni Std" w:hAnsi="Bodoni Std"/>
                <w:sz w:val="22"/>
                <w:szCs w:val="22"/>
              </w:rPr>
              <w:t xml:space="preserve"> Search Engine</w:t>
            </w:r>
          </w:p>
          <w:p w14:paraId="16F8EFE9" w14:textId="408A0AF1" w:rsidR="00247D0F" w:rsidRDefault="00603E16" w:rsidP="001B6369">
            <w:pPr>
              <w:tabs>
                <w:tab w:val="center" w:pos="3312"/>
              </w:tabs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2610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7D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47D0F">
              <w:rPr>
                <w:rFonts w:ascii="Bodoni Std" w:hAnsi="Bodoni Std"/>
                <w:sz w:val="22"/>
                <w:szCs w:val="22"/>
              </w:rPr>
              <w:t xml:space="preserve"> Facebook</w:t>
            </w:r>
          </w:p>
          <w:p w14:paraId="17914097" w14:textId="77777777" w:rsidR="00AF2487" w:rsidRDefault="00603E16" w:rsidP="001B6369">
            <w:pPr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2000954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7D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47D0F">
              <w:rPr>
                <w:rFonts w:ascii="Bodoni Std" w:hAnsi="Bodoni Std"/>
                <w:sz w:val="22"/>
                <w:szCs w:val="22"/>
              </w:rPr>
              <w:t xml:space="preserve"> Friends or Family</w:t>
            </w:r>
          </w:p>
          <w:p w14:paraId="0CB36D6E" w14:textId="7028CD4B" w:rsidR="00247D0F" w:rsidRPr="001B6369" w:rsidRDefault="00603E16" w:rsidP="001B6369">
            <w:pPr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84960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7D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47D0F">
              <w:rPr>
                <w:rFonts w:ascii="Bodoni Std" w:hAnsi="Bodoni Std"/>
                <w:sz w:val="22"/>
                <w:szCs w:val="22"/>
              </w:rPr>
              <w:t xml:space="preserve"> </w:t>
            </w:r>
            <w:proofErr w:type="gramStart"/>
            <w:r w:rsidR="00247D0F">
              <w:rPr>
                <w:rFonts w:ascii="Bodoni Std" w:hAnsi="Bodoni Std"/>
                <w:sz w:val="22"/>
                <w:szCs w:val="22"/>
              </w:rPr>
              <w:t>Other</w:t>
            </w:r>
            <w:r w:rsidR="00AA09DB">
              <w:rPr>
                <w:rFonts w:ascii="Bodoni Std" w:hAnsi="Bodoni Std"/>
                <w:sz w:val="22"/>
                <w:szCs w:val="22"/>
              </w:rPr>
              <w:t xml:space="preserve"> </w:t>
            </w:r>
            <w:r w:rsidR="00247D0F">
              <w:rPr>
                <w:rFonts w:ascii="Bodoni Std" w:hAnsi="Bodoni Std"/>
                <w:sz w:val="22"/>
                <w:szCs w:val="22"/>
              </w:rPr>
              <w:t>:</w:t>
            </w:r>
            <w:proofErr w:type="gramEnd"/>
            <w:r w:rsidR="00247D0F">
              <w:rPr>
                <w:rFonts w:ascii="Bodoni Std" w:hAnsi="Bodoni Std"/>
                <w:sz w:val="22"/>
                <w:szCs w:val="22"/>
              </w:rPr>
              <w:t xml:space="preserve"> </w:t>
            </w:r>
          </w:p>
        </w:tc>
      </w:tr>
      <w:tr w:rsidR="004761E4" w:rsidRPr="00AF2487" w14:paraId="1DB865C0" w14:textId="77777777" w:rsidTr="00247D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44107E" w14:textId="77777777" w:rsidR="00931F48" w:rsidRPr="00931F48" w:rsidRDefault="00931F48" w:rsidP="00931F48">
            <w:pPr>
              <w:spacing w:before="0"/>
              <w:jc w:val="center"/>
              <w:rPr>
                <w:rFonts w:ascii="Bodoni Std" w:hAnsi="Bodoni Std"/>
                <w:color w:val="C00000"/>
                <w:sz w:val="24"/>
                <w:szCs w:val="24"/>
              </w:rPr>
            </w:pPr>
          </w:p>
          <w:p w14:paraId="504CC2DC" w14:textId="7F710E71" w:rsidR="00247D0F" w:rsidRPr="00931F48" w:rsidRDefault="004761E4" w:rsidP="00931F48">
            <w:pPr>
              <w:spacing w:before="0"/>
              <w:jc w:val="center"/>
              <w:rPr>
                <w:rFonts w:ascii="Bodoni Std" w:hAnsi="Bodoni Std"/>
                <w:color w:val="C00000"/>
                <w:sz w:val="24"/>
                <w:szCs w:val="24"/>
              </w:rPr>
            </w:pPr>
            <w:r w:rsidRPr="00931F48">
              <w:rPr>
                <w:rFonts w:ascii="Bodoni Std" w:hAnsi="Bodoni Std"/>
                <w:color w:val="C00000"/>
                <w:sz w:val="24"/>
                <w:szCs w:val="24"/>
              </w:rPr>
              <w:t>Your membership will be active for one year after payment</w:t>
            </w:r>
          </w:p>
          <w:p w14:paraId="26F46854" w14:textId="1B661D0D" w:rsidR="004761E4" w:rsidRPr="00931F48" w:rsidRDefault="00D776ED" w:rsidP="00931F48">
            <w:pPr>
              <w:spacing w:before="0"/>
              <w:jc w:val="center"/>
              <w:rPr>
                <w:rFonts w:ascii="Bodoni Std" w:hAnsi="Bodoni Std"/>
                <w:color w:val="C00000"/>
                <w:sz w:val="24"/>
                <w:szCs w:val="24"/>
              </w:rPr>
            </w:pPr>
            <w:r w:rsidRPr="00931F48">
              <w:rPr>
                <w:rFonts w:ascii="Bodoni Std" w:hAnsi="Bodoni Std"/>
                <w:color w:val="C00000"/>
                <w:sz w:val="24"/>
                <w:szCs w:val="24"/>
              </w:rPr>
              <w:t>(</w:t>
            </w:r>
            <w:r w:rsidR="004761E4" w:rsidRPr="00931F48">
              <w:rPr>
                <w:rFonts w:ascii="Bodoni Std" w:hAnsi="Bodoni Std"/>
                <w:color w:val="C00000"/>
                <w:sz w:val="24"/>
                <w:szCs w:val="24"/>
              </w:rPr>
              <w:t>$</w:t>
            </w:r>
            <w:r w:rsidR="00FE5E54" w:rsidRPr="00931F48">
              <w:rPr>
                <w:rFonts w:ascii="Bodoni Std" w:hAnsi="Bodoni Std"/>
                <w:color w:val="C00000"/>
                <w:sz w:val="24"/>
                <w:szCs w:val="24"/>
              </w:rPr>
              <w:t>4</w:t>
            </w:r>
            <w:r w:rsidR="004761E4" w:rsidRPr="00931F48">
              <w:rPr>
                <w:rFonts w:ascii="Bodoni Std" w:hAnsi="Bodoni Std"/>
                <w:color w:val="C00000"/>
                <w:sz w:val="24"/>
                <w:szCs w:val="24"/>
              </w:rPr>
              <w:t>0</w:t>
            </w:r>
            <w:r w:rsidR="00FE5E54" w:rsidRPr="00931F48">
              <w:rPr>
                <w:rFonts w:ascii="Bodoni Std" w:hAnsi="Bodoni Std"/>
                <w:color w:val="C00000"/>
                <w:sz w:val="24"/>
                <w:szCs w:val="24"/>
              </w:rPr>
              <w:t xml:space="preserve"> for non-student</w:t>
            </w:r>
            <w:r w:rsidR="00F87BAA">
              <w:rPr>
                <w:rFonts w:ascii="Bodoni Std" w:hAnsi="Bodoni Std"/>
                <w:color w:val="C00000"/>
                <w:sz w:val="24"/>
                <w:szCs w:val="24"/>
              </w:rPr>
              <w:t>s</w:t>
            </w:r>
            <w:r w:rsidR="00FE5E54" w:rsidRPr="00931F48">
              <w:rPr>
                <w:rFonts w:ascii="Bodoni Std" w:hAnsi="Bodoni Std"/>
                <w:color w:val="C00000"/>
                <w:sz w:val="24"/>
                <w:szCs w:val="24"/>
              </w:rPr>
              <w:t xml:space="preserve"> $20 for students</w:t>
            </w:r>
            <w:r w:rsidRPr="00931F48">
              <w:rPr>
                <w:rFonts w:ascii="Bodoni Std" w:hAnsi="Bodoni Std"/>
                <w:color w:val="C00000"/>
                <w:sz w:val="24"/>
                <w:szCs w:val="24"/>
              </w:rPr>
              <w:t>)</w:t>
            </w:r>
          </w:p>
          <w:p w14:paraId="7949C285" w14:textId="1B946506" w:rsidR="001B6369" w:rsidRPr="00783290" w:rsidRDefault="001B6369" w:rsidP="00247D0F">
            <w:pPr>
              <w:jc w:val="center"/>
              <w:rPr>
                <w:rFonts w:ascii="Bodoni Std" w:hAnsi="Bodoni Std"/>
                <w:sz w:val="16"/>
                <w:szCs w:val="16"/>
              </w:rPr>
            </w:pPr>
          </w:p>
        </w:tc>
      </w:tr>
      <w:tr w:rsidR="004761E4" w:rsidRPr="00AF2487" w14:paraId="33B94734" w14:textId="77777777" w:rsidTr="00D776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436" w:type="pct"/>
            <w:tcBorders>
              <w:top w:val="nil"/>
              <w:left w:val="nil"/>
              <w:bottom w:val="nil"/>
              <w:right w:val="nil"/>
            </w:tcBorders>
          </w:tcPr>
          <w:p w14:paraId="40936A7A" w14:textId="34F06228" w:rsidR="004761E4" w:rsidRPr="004761E4" w:rsidRDefault="005F7C77" w:rsidP="001B6369">
            <w:pPr>
              <w:spacing w:before="0"/>
              <w:jc w:val="right"/>
              <w:rPr>
                <w:rFonts w:ascii="Bodoni Std" w:hAnsi="Bodoni Std"/>
                <w:sz w:val="24"/>
                <w:szCs w:val="24"/>
              </w:rPr>
            </w:pPr>
            <w:r>
              <w:rPr>
                <w:rFonts w:ascii="Bodoni Std" w:hAnsi="Bodoni Std"/>
                <w:sz w:val="24"/>
                <w:szCs w:val="24"/>
              </w:rPr>
              <w:t>Payment Method</w:t>
            </w:r>
          </w:p>
        </w:tc>
        <w:tc>
          <w:tcPr>
            <w:tcW w:w="3564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B53F90" w14:textId="4DDD3891" w:rsidR="005F7C77" w:rsidRDefault="00603E16" w:rsidP="001B6369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857432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C7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C77">
              <w:rPr>
                <w:rFonts w:ascii="Bodoni Std" w:hAnsi="Bodoni Std"/>
                <w:sz w:val="22"/>
                <w:szCs w:val="22"/>
              </w:rPr>
              <w:t xml:space="preserve"> Online </w:t>
            </w:r>
            <w:r w:rsidR="00703CAC">
              <w:rPr>
                <w:rFonts w:ascii="Bodoni Std" w:hAnsi="Bodoni Std"/>
                <w:sz w:val="22"/>
                <w:szCs w:val="22"/>
              </w:rPr>
              <w:t>payment</w:t>
            </w:r>
          </w:p>
          <w:p w14:paraId="55256806" w14:textId="1AC6E029" w:rsidR="004761E4" w:rsidRDefault="00603E16" w:rsidP="001B6369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213855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C7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C77">
              <w:rPr>
                <w:rFonts w:ascii="Bodoni Std" w:hAnsi="Bodoni Std"/>
                <w:sz w:val="22"/>
                <w:szCs w:val="22"/>
              </w:rPr>
              <w:t xml:space="preserve"> </w:t>
            </w:r>
            <w:r w:rsidR="005F7C77" w:rsidRPr="005F7C77">
              <w:rPr>
                <w:rFonts w:ascii="Bodoni Std" w:hAnsi="Bodoni Std"/>
                <w:sz w:val="22"/>
                <w:szCs w:val="22"/>
              </w:rPr>
              <w:t xml:space="preserve">Check </w:t>
            </w:r>
          </w:p>
          <w:p w14:paraId="7B9C2403" w14:textId="1DB85323" w:rsidR="005F7C77" w:rsidRDefault="00603E16" w:rsidP="001B6369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155558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C7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C77">
              <w:rPr>
                <w:rFonts w:ascii="Bodoni Std" w:hAnsi="Bodoni Std"/>
                <w:sz w:val="22"/>
                <w:szCs w:val="22"/>
              </w:rPr>
              <w:t xml:space="preserve"> Credit or Debit Card</w:t>
            </w:r>
          </w:p>
          <w:p w14:paraId="7268A61B" w14:textId="08E05384" w:rsidR="005F7C77" w:rsidRPr="005F7C77" w:rsidRDefault="00603E16" w:rsidP="001B6369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196201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C7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C77">
              <w:rPr>
                <w:rFonts w:ascii="Bodoni Std" w:hAnsi="Bodoni Std"/>
                <w:sz w:val="22"/>
                <w:szCs w:val="22"/>
              </w:rPr>
              <w:t xml:space="preserve"> Cash </w:t>
            </w:r>
          </w:p>
        </w:tc>
      </w:tr>
      <w:tr w:rsidR="005F7C77" w:rsidRPr="00AF2487" w14:paraId="1C93A64A" w14:textId="77777777" w:rsidTr="00D776ED">
        <w:tc>
          <w:tcPr>
            <w:tcW w:w="1436" w:type="pct"/>
            <w:vAlign w:val="bottom"/>
          </w:tcPr>
          <w:p w14:paraId="2E71977A" w14:textId="77777777" w:rsidR="005F7C77" w:rsidRPr="004761E4" w:rsidRDefault="005F7C77" w:rsidP="00703CAC">
            <w:pPr>
              <w:jc w:val="right"/>
              <w:rPr>
                <w:rFonts w:ascii="Bodoni Std" w:hAnsi="Bodoni Std"/>
                <w:sz w:val="24"/>
                <w:szCs w:val="24"/>
              </w:rPr>
            </w:pPr>
            <w:r w:rsidRPr="004761E4">
              <w:rPr>
                <w:rFonts w:ascii="Bodoni Std" w:hAnsi="Bodoni Std"/>
                <w:sz w:val="24"/>
                <w:szCs w:val="24"/>
              </w:rPr>
              <w:t>Date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vAlign w:val="bottom"/>
          </w:tcPr>
          <w:p w14:paraId="56CCE0E9" w14:textId="156C123E" w:rsidR="005F7C77" w:rsidRPr="00AF2487" w:rsidRDefault="005F7C77" w:rsidP="00772FC0">
            <w:pPr>
              <w:rPr>
                <w:rFonts w:ascii="Bodoni Std" w:hAnsi="Bodoni Std"/>
              </w:rPr>
            </w:pPr>
          </w:p>
        </w:tc>
        <w:tc>
          <w:tcPr>
            <w:tcW w:w="2533" w:type="pct"/>
            <w:gridSpan w:val="3"/>
            <w:vAlign w:val="bottom"/>
          </w:tcPr>
          <w:p w14:paraId="0CDD3053" w14:textId="2C437D27" w:rsidR="005F7C77" w:rsidRPr="00AF2487" w:rsidRDefault="00340CBB" w:rsidP="00772FC0">
            <w:pPr>
              <w:rPr>
                <w:rFonts w:ascii="Bodoni Std" w:hAnsi="Bodoni Std"/>
              </w:rPr>
            </w:pPr>
            <w:proofErr w:type="gramStart"/>
            <w:r>
              <w:rPr>
                <w:rFonts w:ascii="Bodoni Std" w:hAnsi="Bodoni Std"/>
              </w:rPr>
              <w:t>Signature :</w:t>
            </w:r>
            <w:proofErr w:type="gramEnd"/>
            <w:r>
              <w:rPr>
                <w:rFonts w:ascii="Bodoni Std" w:hAnsi="Bodoni Std"/>
              </w:rPr>
              <w:t xml:space="preserve"> </w:t>
            </w:r>
          </w:p>
        </w:tc>
      </w:tr>
    </w:tbl>
    <w:p w14:paraId="0FB68670" w14:textId="51FA30A9" w:rsidR="00340CBB" w:rsidRPr="00340CBB" w:rsidRDefault="00340CBB" w:rsidP="00340CBB">
      <w:pPr>
        <w:tabs>
          <w:tab w:val="left" w:pos="1890"/>
        </w:tabs>
        <w:spacing w:after="0"/>
        <w:jc w:val="center"/>
        <w:rPr>
          <w:rFonts w:ascii="Bodoni Std" w:hAnsi="Bodoni Std"/>
          <w:i/>
          <w:color w:val="C00000"/>
          <w:sz w:val="20"/>
          <w:szCs w:val="20"/>
        </w:rPr>
      </w:pPr>
      <w:r w:rsidRPr="00340CBB">
        <w:rPr>
          <w:rFonts w:ascii="Bodoni Std" w:hAnsi="Bodoni Std"/>
          <w:i/>
          <w:color w:val="C00000"/>
          <w:sz w:val="20"/>
          <w:szCs w:val="20"/>
        </w:rPr>
        <w:t>Note that by filling out this form you agree with the below image release authorization</w:t>
      </w:r>
    </w:p>
    <w:p w14:paraId="42661A07" w14:textId="77777777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>
        <w:rPr>
          <w:rFonts w:ascii="Bodoni Std" w:hAnsi="Bodoni Std"/>
          <w:i/>
          <w:sz w:val="20"/>
          <w:szCs w:val="20"/>
        </w:rPr>
        <w:br w:type="page"/>
      </w:r>
      <w:r>
        <w:rPr>
          <w:rFonts w:ascii="Bodoni Std" w:hAnsi="Bodoni Std"/>
          <w:i/>
          <w:sz w:val="20"/>
          <w:szCs w:val="20"/>
        </w:rPr>
        <w:lastRenderedPageBreak/>
        <w:t xml:space="preserve"> </w:t>
      </w:r>
    </w:p>
    <w:p w14:paraId="662A55FB" w14:textId="77777777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61D8F880" w14:textId="77777777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4170C5F7" w14:textId="77777777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01CFFFCB" w14:textId="77777777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62BEAF5F" w14:textId="1E6773BE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bookmarkStart w:id="0" w:name="_GoBack"/>
      <w:r w:rsidRPr="00340CBB">
        <w:rPr>
          <w:rFonts w:ascii="Bodoni Std" w:hAnsi="Bodoni Std"/>
          <w:i/>
          <w:sz w:val="20"/>
          <w:szCs w:val="20"/>
        </w:rPr>
        <w:t xml:space="preserve">I hereby grant the Alliance </w:t>
      </w:r>
      <w:proofErr w:type="spellStart"/>
      <w:r w:rsidRPr="00340CBB">
        <w:rPr>
          <w:rFonts w:ascii="Bodoni Std" w:hAnsi="Bodoni Std"/>
          <w:i/>
          <w:sz w:val="20"/>
          <w:szCs w:val="20"/>
        </w:rPr>
        <w:t>Française</w:t>
      </w:r>
      <w:proofErr w:type="spellEnd"/>
      <w:r w:rsidRPr="00340CBB">
        <w:rPr>
          <w:rFonts w:ascii="Bodoni Std" w:hAnsi="Bodoni Std"/>
          <w:i/>
          <w:sz w:val="20"/>
          <w:szCs w:val="20"/>
        </w:rPr>
        <w:t xml:space="preserve"> de Jacksonville (the organization) permission to use my likeness in</w:t>
      </w:r>
    </w:p>
    <w:p w14:paraId="485AAD3F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photographs, video recordings or electronic images in any and all of its publications, including website</w:t>
      </w:r>
    </w:p>
    <w:p w14:paraId="59B52CA4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entries, without payment or any other consideration. I understand and agree that these materials will</w:t>
      </w:r>
    </w:p>
    <w:p w14:paraId="167E78DB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become the property of the organization and will not be returned. I hereby irrevocably authorize the</w:t>
      </w:r>
    </w:p>
    <w:p w14:paraId="0CEF24E8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organization to edit, alter, copy, exhibit, publish or distribute these images for purposes of publicizing the</w:t>
      </w:r>
    </w:p>
    <w:p w14:paraId="4D67865D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organization's programs or for any other lawful purpose. In addition, I waive the right to inspect or</w:t>
      </w:r>
    </w:p>
    <w:p w14:paraId="179A6C76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approve the finished product, including written or electronic copy, wherein my likeness appears.</w:t>
      </w:r>
    </w:p>
    <w:p w14:paraId="1A3FBA12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 xml:space="preserve">Additionally, I waive any right to royalties or other compensation arising or related to the use of </w:t>
      </w:r>
      <w:proofErr w:type="gramStart"/>
      <w:r w:rsidRPr="00340CBB">
        <w:rPr>
          <w:rFonts w:ascii="Bodoni Std" w:hAnsi="Bodoni Std"/>
          <w:i/>
          <w:sz w:val="20"/>
          <w:szCs w:val="20"/>
        </w:rPr>
        <w:t>my</w:t>
      </w:r>
      <w:proofErr w:type="gramEnd"/>
    </w:p>
    <w:p w14:paraId="19D1F7CB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image. I hereby hold harmless and release and forever discharge the organization from all claims,</w:t>
      </w:r>
    </w:p>
    <w:p w14:paraId="271BE384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demands, and causes of action which I, my heirs, representatives, executors, administrators, or any other</w:t>
      </w:r>
    </w:p>
    <w:p w14:paraId="060BC59B" w14:textId="17DB465F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persons acting on my behalf or on behalf of my estate have or may have by reason of this authorization.</w:t>
      </w:r>
    </w:p>
    <w:p w14:paraId="52277776" w14:textId="51B24BCE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401305FD" w14:textId="0D212418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4B72643E" w14:textId="7E7C68D9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05CF543B" w14:textId="77777777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172FBDD3" w14:textId="77777777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75A82AA6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If the person signing is under age 18 we would ask that that person sign but there must also be the signed</w:t>
      </w:r>
    </w:p>
    <w:p w14:paraId="4F792820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consent by a parent or guardian, below:</w:t>
      </w:r>
    </w:p>
    <w:p w14:paraId="76053D59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I hereby certify that I am the parent or guardian of _______________________________, named</w:t>
      </w:r>
    </w:p>
    <w:p w14:paraId="420F647C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above, and do hereby give my consent without reservation to the foregoing release on behalf of this</w:t>
      </w:r>
    </w:p>
    <w:p w14:paraId="638ECB47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person.</w:t>
      </w:r>
    </w:p>
    <w:p w14:paraId="551E5B18" w14:textId="5C241615" w:rsidR="000172E5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______________________________________________ (Parent/Guardian’s Signature)</w:t>
      </w:r>
    </w:p>
    <w:bookmarkEnd w:id="0"/>
    <w:p w14:paraId="6F701119" w14:textId="394CD462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537C8772" w14:textId="6B650411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1D59F059" w14:textId="1E6636AA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524BD14D" w14:textId="41A963FE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1A6DEC21" w14:textId="06087433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0D5E8393" w14:textId="7DEA56F8" w:rsid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22176D9E" w14:textId="77777777" w:rsidR="00340CBB" w:rsidRPr="00340CBB" w:rsidRDefault="00340CBB" w:rsidP="00340CBB">
      <w:pPr>
        <w:spacing w:before="0" w:after="0"/>
        <w:rPr>
          <w:rFonts w:ascii="Bodoni Std" w:hAnsi="Bodoni Std"/>
          <w:i/>
          <w:sz w:val="20"/>
          <w:szCs w:val="20"/>
        </w:rPr>
      </w:pPr>
    </w:p>
    <w:sectPr w:rsidR="00340CBB" w:rsidRPr="00340CBB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0E409" w14:textId="77777777" w:rsidR="00603E16" w:rsidRDefault="00603E16" w:rsidP="000172E5">
      <w:pPr>
        <w:spacing w:after="0" w:line="240" w:lineRule="auto"/>
      </w:pPr>
      <w:r>
        <w:separator/>
      </w:r>
    </w:p>
  </w:endnote>
  <w:endnote w:type="continuationSeparator" w:id="0">
    <w:p w14:paraId="230CA398" w14:textId="77777777" w:rsidR="00603E16" w:rsidRDefault="00603E1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575473-AC07-46FC-9C87-68832EBEDA9F}"/>
    <w:embedBold r:id="rId2" w:fontKey="{5ACA4359-5788-4B07-9457-DC9EC252CC60}"/>
    <w:embedItalic r:id="rId3" w:fontKey="{1B4AAB6D-3151-408C-9D03-62715ADD42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1115A50-ADBB-45B9-87EA-FDA00BADCDED}"/>
    <w:embedBold r:id="rId5" w:fontKey="{42F762AE-E116-43B4-A3B5-95BF23BE1C92}"/>
    <w:embedItalic r:id="rId6" w:fontKey="{246F1117-AC21-40E1-840A-28679578366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80837336-9BA0-4C88-8E6F-9BA0179FF819}"/>
  </w:font>
  <w:font w:name="Bodoni Std">
    <w:panose1 w:val="02070703070706020303"/>
    <w:charset w:val="00"/>
    <w:family w:val="roma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5F22464C-B581-49BC-8158-A694475AD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20"/>
      <w:gridCol w:w="2330"/>
    </w:tblGrid>
    <w:tr w:rsidR="00311D4F" w:rsidRPr="00311D4F" w14:paraId="630A5F36" w14:textId="77777777" w:rsidTr="00D776ED">
      <w:trPr>
        <w:trHeight w:val="80"/>
      </w:trPr>
      <w:tc>
        <w:tcPr>
          <w:tcW w:w="7020" w:type="dxa"/>
          <w:tcBorders>
            <w:top w:val="single" w:sz="4" w:space="0" w:color="auto"/>
          </w:tcBorders>
          <w:vAlign w:val="center"/>
        </w:tcPr>
        <w:p w14:paraId="05BC82DA" w14:textId="74B0A8BB" w:rsidR="00311D4F" w:rsidRPr="00311D4F" w:rsidRDefault="00AF2487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D776ED">
            <w:rPr>
              <w:color w:val="C00000"/>
              <w:sz w:val="18"/>
              <w:szCs w:val="24"/>
            </w:rPr>
            <w:t xml:space="preserve">Internal Use Only </w:t>
          </w:r>
          <w:r>
            <w:rPr>
              <w:sz w:val="18"/>
              <w:szCs w:val="24"/>
            </w:rPr>
            <w:t>Membership</w:t>
          </w:r>
          <w:r w:rsidR="004761E4">
            <w:rPr>
              <w:sz w:val="18"/>
              <w:szCs w:val="24"/>
            </w:rPr>
            <w:t xml:space="preserve"> </w:t>
          </w:r>
          <w:r>
            <w:rPr>
              <w:sz w:val="18"/>
              <w:szCs w:val="24"/>
            </w:rPr>
            <w:t xml:space="preserve">&amp; Payment Accepted </w:t>
          </w:r>
          <w:proofErr w:type="gramStart"/>
          <w:r>
            <w:rPr>
              <w:sz w:val="18"/>
              <w:szCs w:val="24"/>
            </w:rPr>
            <w:t xml:space="preserve">by </w:t>
          </w:r>
          <w:r w:rsidR="004761E4">
            <w:rPr>
              <w:sz w:val="18"/>
              <w:szCs w:val="24"/>
            </w:rPr>
            <w:t>:</w:t>
          </w:r>
          <w:proofErr w:type="gramEnd"/>
        </w:p>
      </w:tc>
      <w:tc>
        <w:tcPr>
          <w:tcW w:w="2330" w:type="dxa"/>
          <w:tcBorders>
            <w:top w:val="single" w:sz="4" w:space="0" w:color="auto"/>
          </w:tcBorders>
          <w:vAlign w:val="center"/>
        </w:tcPr>
        <w:p w14:paraId="2BF4A27D" w14:textId="7C09CB6A" w:rsidR="00311D4F" w:rsidRPr="00311D4F" w:rsidRDefault="00AF2487" w:rsidP="00D776E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proofErr w:type="gramStart"/>
          <w:r>
            <w:rPr>
              <w:sz w:val="18"/>
              <w:szCs w:val="24"/>
            </w:rPr>
            <w:t>Date :</w:t>
          </w:r>
          <w:proofErr w:type="gramEnd"/>
          <w:r w:rsidR="004761E4">
            <w:rPr>
              <w:sz w:val="18"/>
              <w:szCs w:val="24"/>
            </w:rPr>
            <w:t xml:space="preserve">                       </w:t>
          </w:r>
          <w:r>
            <w:rPr>
              <w:sz w:val="18"/>
              <w:szCs w:val="24"/>
            </w:rPr>
            <w:t xml:space="preserve"> </w:t>
          </w:r>
        </w:p>
      </w:tc>
    </w:tr>
  </w:tbl>
  <w:p w14:paraId="1FF3979A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710D5" w14:textId="77777777" w:rsidR="00603E16" w:rsidRDefault="00603E16" w:rsidP="000172E5">
      <w:pPr>
        <w:spacing w:after="0" w:line="240" w:lineRule="auto"/>
      </w:pPr>
      <w:r>
        <w:separator/>
      </w:r>
    </w:p>
  </w:footnote>
  <w:footnote w:type="continuationSeparator" w:id="0">
    <w:p w14:paraId="01552C7D" w14:textId="77777777" w:rsidR="00603E16" w:rsidRDefault="00603E1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609"/>
      <w:gridCol w:w="7751"/>
    </w:tblGrid>
    <w:tr w:rsidR="00B337A2" w:rsidRPr="00B337A2" w14:paraId="3E3B28A4" w14:textId="77777777" w:rsidTr="00384B05">
      <w:trPr>
        <w:trHeight w:val="990"/>
      </w:trPr>
      <w:tc>
        <w:tcPr>
          <w:tcW w:w="1350" w:type="dxa"/>
          <w:vAlign w:val="center"/>
        </w:tcPr>
        <w:p w14:paraId="31AA7601" w14:textId="1044BCC3" w:rsidR="00B337A2" w:rsidRPr="00B337A2" w:rsidRDefault="00AF2487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380A3FCF" wp14:editId="7BD58E0D">
                <wp:extent cx="950976" cy="950976"/>
                <wp:effectExtent l="0" t="0" r="1905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liance-france-smal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976" cy="950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37DDAAE" w14:textId="64F4C512" w:rsidR="00B337A2" w:rsidRPr="00AF2487" w:rsidRDefault="00FE5E54" w:rsidP="00AF2487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Bodoni Std" w:eastAsia="Calibri" w:hAnsi="Bodoni Std" w:cs="Times New Roman"/>
              <w:b/>
              <w:noProof/>
              <w:color w:val="BFBFBF" w:themeColor="background1" w:themeShade="BF"/>
              <w:sz w:val="44"/>
              <w:szCs w:val="24"/>
            </w:rPr>
          </w:pPr>
          <w:r>
            <w:rPr>
              <w:rFonts w:ascii="Bodoni Std" w:eastAsia="Calibri" w:hAnsi="Bodoni Std" w:cs="Times New Roman"/>
              <w:b/>
              <w:noProof/>
              <w:color w:val="BFBFBF" w:themeColor="background1" w:themeShade="BF"/>
              <w:sz w:val="44"/>
              <w:szCs w:val="24"/>
            </w:rPr>
            <w:t xml:space="preserve">Individual </w:t>
          </w:r>
          <w:r w:rsidR="00AF2487" w:rsidRPr="00AF2487">
            <w:rPr>
              <w:rFonts w:ascii="Bodoni Std" w:eastAsia="Calibri" w:hAnsi="Bodoni Std" w:cs="Times New Roman"/>
              <w:b/>
              <w:noProof/>
              <w:color w:val="BFBFBF" w:themeColor="background1" w:themeShade="BF"/>
              <w:sz w:val="44"/>
              <w:szCs w:val="24"/>
            </w:rPr>
            <w:t>Membership Form</w:t>
          </w:r>
        </w:p>
      </w:tc>
    </w:tr>
  </w:tbl>
  <w:p w14:paraId="7E92F6EA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87"/>
    <w:rsid w:val="000172E5"/>
    <w:rsid w:val="000413E3"/>
    <w:rsid w:val="00052382"/>
    <w:rsid w:val="0006568A"/>
    <w:rsid w:val="00076F0F"/>
    <w:rsid w:val="00084253"/>
    <w:rsid w:val="000D1F49"/>
    <w:rsid w:val="001727CA"/>
    <w:rsid w:val="001B6369"/>
    <w:rsid w:val="00247D0F"/>
    <w:rsid w:val="002C56E6"/>
    <w:rsid w:val="00311D4F"/>
    <w:rsid w:val="00340CBB"/>
    <w:rsid w:val="00344849"/>
    <w:rsid w:val="00361E11"/>
    <w:rsid w:val="003F0847"/>
    <w:rsid w:val="0040090B"/>
    <w:rsid w:val="0046302A"/>
    <w:rsid w:val="004761E4"/>
    <w:rsid w:val="00487D2D"/>
    <w:rsid w:val="004C6A44"/>
    <w:rsid w:val="004D5D62"/>
    <w:rsid w:val="005112D0"/>
    <w:rsid w:val="00577E06"/>
    <w:rsid w:val="00583334"/>
    <w:rsid w:val="005A3BF7"/>
    <w:rsid w:val="005F2035"/>
    <w:rsid w:val="005F7990"/>
    <w:rsid w:val="005F7C77"/>
    <w:rsid w:val="00603E16"/>
    <w:rsid w:val="006145D8"/>
    <w:rsid w:val="0063739C"/>
    <w:rsid w:val="00703CAC"/>
    <w:rsid w:val="007147D7"/>
    <w:rsid w:val="00770F25"/>
    <w:rsid w:val="00783290"/>
    <w:rsid w:val="007A35A8"/>
    <w:rsid w:val="007B0A85"/>
    <w:rsid w:val="007C6A52"/>
    <w:rsid w:val="008067F7"/>
    <w:rsid w:val="0082043E"/>
    <w:rsid w:val="00846B76"/>
    <w:rsid w:val="008D3CCB"/>
    <w:rsid w:val="008E203A"/>
    <w:rsid w:val="0091229C"/>
    <w:rsid w:val="00931F48"/>
    <w:rsid w:val="00940E73"/>
    <w:rsid w:val="0098597D"/>
    <w:rsid w:val="009F619A"/>
    <w:rsid w:val="009F6DDE"/>
    <w:rsid w:val="00A26A9C"/>
    <w:rsid w:val="00A370A8"/>
    <w:rsid w:val="00AA09DB"/>
    <w:rsid w:val="00AF2487"/>
    <w:rsid w:val="00B337A2"/>
    <w:rsid w:val="00BD4753"/>
    <w:rsid w:val="00BD5CB1"/>
    <w:rsid w:val="00BE62EE"/>
    <w:rsid w:val="00C003BA"/>
    <w:rsid w:val="00C24A73"/>
    <w:rsid w:val="00C4602F"/>
    <w:rsid w:val="00C46878"/>
    <w:rsid w:val="00C6231D"/>
    <w:rsid w:val="00C663CC"/>
    <w:rsid w:val="00CB4A51"/>
    <w:rsid w:val="00CD4532"/>
    <w:rsid w:val="00CD47B0"/>
    <w:rsid w:val="00CE6104"/>
    <w:rsid w:val="00CE7918"/>
    <w:rsid w:val="00D16163"/>
    <w:rsid w:val="00D776ED"/>
    <w:rsid w:val="00DB3FAD"/>
    <w:rsid w:val="00E61C09"/>
    <w:rsid w:val="00E82E76"/>
    <w:rsid w:val="00EB3B58"/>
    <w:rsid w:val="00EC7359"/>
    <w:rsid w:val="00EE3054"/>
    <w:rsid w:val="00F00606"/>
    <w:rsid w:val="00F01256"/>
    <w:rsid w:val="00F87BAA"/>
    <w:rsid w:val="00FC1737"/>
    <w:rsid w:val="00FC7475"/>
    <w:rsid w:val="00FE5E5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7B9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ea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C3C7E3113B94C6CB54C947FA796E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DF92C-8C55-4ACB-85CC-0E639C889BC0}"/>
      </w:docPartPr>
      <w:docPartBody>
        <w:p w:rsidR="00874C68" w:rsidRDefault="0066079B">
          <w:pPr>
            <w:pStyle w:val="9C3C7E3113B94C6CB54C947FA796EFE5"/>
          </w:pPr>
          <w:r w:rsidRPr="006145D8">
            <w:t>First Name</w:t>
          </w:r>
        </w:p>
      </w:docPartBody>
    </w:docPart>
    <w:docPart>
      <w:docPartPr>
        <w:name w:val="C85D8799D0F74F1F9E97EE01643B1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55CD1-5033-4D49-BB90-2D4A5CDB37A8}"/>
      </w:docPartPr>
      <w:docPartBody>
        <w:p w:rsidR="00874C68" w:rsidRDefault="0066079B">
          <w:pPr>
            <w:pStyle w:val="C85D8799D0F74F1F9E97EE01643B1128"/>
          </w:pPr>
          <w:r w:rsidRPr="006145D8">
            <w:t>Last Name</w:t>
          </w:r>
        </w:p>
      </w:docPartBody>
    </w:docPart>
    <w:docPart>
      <w:docPartPr>
        <w:name w:val="B47EAF0059FD404E9934D08738BC4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50420-FF1C-4906-93C8-4901BF3905F5}"/>
      </w:docPartPr>
      <w:docPartBody>
        <w:p w:rsidR="00874C68" w:rsidRDefault="00E1543F" w:rsidP="00E1543F">
          <w:pPr>
            <w:pStyle w:val="B47EAF0059FD404E9934D08738BC42DB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doni Std">
    <w:panose1 w:val="02070703070706020303"/>
    <w:charset w:val="00"/>
    <w:family w:val="roma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43F"/>
    <w:rsid w:val="000B6875"/>
    <w:rsid w:val="00265F26"/>
    <w:rsid w:val="0066079B"/>
    <w:rsid w:val="0074634D"/>
    <w:rsid w:val="00874C68"/>
    <w:rsid w:val="009606F5"/>
    <w:rsid w:val="00C0298A"/>
    <w:rsid w:val="00DA7198"/>
    <w:rsid w:val="00E1543F"/>
    <w:rsid w:val="00EC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D32A173190F8447DB30F486CD94745C6">
    <w:name w:val="D32A173190F8447DB30F486CD94745C6"/>
  </w:style>
  <w:style w:type="paragraph" w:customStyle="1" w:styleId="9C3C7E3113B94C6CB54C947FA796EFE5">
    <w:name w:val="9C3C7E3113B94C6CB54C947FA796EFE5"/>
  </w:style>
  <w:style w:type="paragraph" w:customStyle="1" w:styleId="C85D8799D0F74F1F9E97EE01643B1128">
    <w:name w:val="C85D8799D0F74F1F9E97EE01643B1128"/>
  </w:style>
  <w:style w:type="paragraph" w:customStyle="1" w:styleId="6B4F95669CB44CDABA41BBF5B913CBB8">
    <w:name w:val="6B4F95669CB44CDABA41BBF5B913CBB8"/>
  </w:style>
  <w:style w:type="paragraph" w:customStyle="1" w:styleId="FA9DBB3931D64036AA19695C79AA9D8B">
    <w:name w:val="FA9DBB3931D64036AA19695C79AA9D8B"/>
  </w:style>
  <w:style w:type="paragraph" w:customStyle="1" w:styleId="A2DCEA92CE524CE496D6F3F21FF68673">
    <w:name w:val="A2DCEA92CE524CE496D6F3F21FF68673"/>
  </w:style>
  <w:style w:type="paragraph" w:customStyle="1" w:styleId="719F00B2193346F09D8CECA30F0EF828">
    <w:name w:val="719F00B2193346F09D8CECA30F0EF828"/>
  </w:style>
  <w:style w:type="paragraph" w:customStyle="1" w:styleId="C95A65A52A4E40FE96477A9101A186A2">
    <w:name w:val="C95A65A52A4E40FE96477A9101A186A2"/>
  </w:style>
  <w:style w:type="paragraph" w:customStyle="1" w:styleId="995618A31FE74AE78D37AA040D9B8006">
    <w:name w:val="995618A31FE74AE78D37AA040D9B8006"/>
  </w:style>
  <w:style w:type="paragraph" w:customStyle="1" w:styleId="5149219B114E42F7A3837D7D38181405">
    <w:name w:val="5149219B114E42F7A3837D7D38181405"/>
  </w:style>
  <w:style w:type="paragraph" w:customStyle="1" w:styleId="D6B477155DA04E1D937696BDA5CE50B4">
    <w:name w:val="D6B477155DA04E1D937696BDA5CE50B4"/>
  </w:style>
  <w:style w:type="paragraph" w:customStyle="1" w:styleId="3F7A0D1477E74FECAF415896B4E935B7">
    <w:name w:val="3F7A0D1477E74FECAF415896B4E935B7"/>
  </w:style>
  <w:style w:type="paragraph" w:customStyle="1" w:styleId="2972C24C19914D1092DD7312D3B706ED">
    <w:name w:val="2972C24C19914D1092DD7312D3B706ED"/>
  </w:style>
  <w:style w:type="paragraph" w:customStyle="1" w:styleId="7CAC7304458A411ABBFD3DBBD2CE5F0C">
    <w:name w:val="7CAC7304458A411ABBFD3DBBD2CE5F0C"/>
    <w:rsid w:val="00E1543F"/>
  </w:style>
  <w:style w:type="paragraph" w:customStyle="1" w:styleId="59998548DB154944A2EE1BB21C532384">
    <w:name w:val="59998548DB154944A2EE1BB21C532384"/>
    <w:rsid w:val="00E1543F"/>
  </w:style>
  <w:style w:type="paragraph" w:customStyle="1" w:styleId="6F4DD7CFC5234BD5A09639E09CA399E5">
    <w:name w:val="6F4DD7CFC5234BD5A09639E09CA399E5"/>
    <w:rsid w:val="00E1543F"/>
  </w:style>
  <w:style w:type="paragraph" w:customStyle="1" w:styleId="6ACFC49AF3E0443CA85435E6480C46C7">
    <w:name w:val="6ACFC49AF3E0443CA85435E6480C46C7"/>
    <w:rsid w:val="00E1543F"/>
  </w:style>
  <w:style w:type="paragraph" w:customStyle="1" w:styleId="9D116F8D4EFE4BC2B18902F9BEE3E126">
    <w:name w:val="9D116F8D4EFE4BC2B18902F9BEE3E126"/>
    <w:rsid w:val="00E1543F"/>
  </w:style>
  <w:style w:type="paragraph" w:customStyle="1" w:styleId="49852E93870444E88D4CC002E1E7AA1A">
    <w:name w:val="49852E93870444E88D4CC002E1E7AA1A"/>
    <w:rsid w:val="00E1543F"/>
  </w:style>
  <w:style w:type="paragraph" w:customStyle="1" w:styleId="D858F2E0152E461FB33A3C35C41B6DEC">
    <w:name w:val="D858F2E0152E461FB33A3C35C41B6DEC"/>
    <w:rsid w:val="00E1543F"/>
  </w:style>
  <w:style w:type="paragraph" w:customStyle="1" w:styleId="FCED529BA6704C14A94A0DF352F86292">
    <w:name w:val="FCED529BA6704C14A94A0DF352F86292"/>
    <w:rsid w:val="00E1543F"/>
  </w:style>
  <w:style w:type="paragraph" w:customStyle="1" w:styleId="0D0C642A5D7D4D7FA1DE5A3EE50C1F0D">
    <w:name w:val="0D0C642A5D7D4D7FA1DE5A3EE50C1F0D"/>
    <w:rsid w:val="00E1543F"/>
  </w:style>
  <w:style w:type="paragraph" w:customStyle="1" w:styleId="AED417B9D4314482B0D6425E1957B3BC">
    <w:name w:val="AED417B9D4314482B0D6425E1957B3BC"/>
    <w:rsid w:val="00E1543F"/>
  </w:style>
  <w:style w:type="paragraph" w:customStyle="1" w:styleId="5900622C409C449A81CF2D9DDD3C26F0">
    <w:name w:val="5900622C409C449A81CF2D9DDD3C26F0"/>
    <w:rsid w:val="00E1543F"/>
  </w:style>
  <w:style w:type="paragraph" w:customStyle="1" w:styleId="50BDC4D671764BA4A465D6D86A76D9E0">
    <w:name w:val="50BDC4D671764BA4A465D6D86A76D9E0"/>
    <w:rsid w:val="00E1543F"/>
  </w:style>
  <w:style w:type="paragraph" w:customStyle="1" w:styleId="F6A8D2090A1945FEA928DEA87B80D0D1">
    <w:name w:val="F6A8D2090A1945FEA928DEA87B80D0D1"/>
    <w:rsid w:val="00E1543F"/>
  </w:style>
  <w:style w:type="paragraph" w:customStyle="1" w:styleId="B47EAF0059FD404E9934D08738BC42DB">
    <w:name w:val="B47EAF0059FD404E9934D08738BC42DB"/>
    <w:rsid w:val="00E1543F"/>
  </w:style>
  <w:style w:type="paragraph" w:customStyle="1" w:styleId="B353A3DD37D84E419792CCF0E43969B7">
    <w:name w:val="B353A3DD37D84E419792CCF0E43969B7"/>
    <w:rsid w:val="00E1543F"/>
  </w:style>
  <w:style w:type="paragraph" w:customStyle="1" w:styleId="E223D6C95B8F45029B1B4A3A8ED89F7E">
    <w:name w:val="E223D6C95B8F45029B1B4A3A8ED89F7E"/>
    <w:rsid w:val="00E1543F"/>
  </w:style>
  <w:style w:type="paragraph" w:customStyle="1" w:styleId="9E943A32025840C9A29D6CBA7D706383">
    <w:name w:val="9E943A32025840C9A29D6CBA7D706383"/>
    <w:rsid w:val="00E1543F"/>
  </w:style>
  <w:style w:type="paragraph" w:customStyle="1" w:styleId="1B573DA589834DF98D698A3AA8D0CF8D">
    <w:name w:val="1B573DA589834DF98D698A3AA8D0CF8D"/>
    <w:rsid w:val="00E1543F"/>
  </w:style>
  <w:style w:type="paragraph" w:customStyle="1" w:styleId="BB09529603654516BE36E5AD9C341551">
    <w:name w:val="BB09529603654516BE36E5AD9C341551"/>
    <w:rsid w:val="00E1543F"/>
  </w:style>
  <w:style w:type="paragraph" w:customStyle="1" w:styleId="90A26C3D9D46468AB75F874427BA49D7">
    <w:name w:val="90A26C3D9D46468AB75F874427BA49D7"/>
    <w:rsid w:val="00E1543F"/>
  </w:style>
  <w:style w:type="paragraph" w:customStyle="1" w:styleId="53CB294E30524AE2B5D1446AE454EA59">
    <w:name w:val="53CB294E30524AE2B5D1446AE454EA59"/>
    <w:rsid w:val="00E1543F"/>
  </w:style>
  <w:style w:type="paragraph" w:customStyle="1" w:styleId="36E61CED53B741E49904A51F0DD00039">
    <w:name w:val="36E61CED53B741E49904A51F0DD00039"/>
    <w:rsid w:val="00E1543F"/>
  </w:style>
  <w:style w:type="paragraph" w:customStyle="1" w:styleId="3ACAEBB319724A28927D57447201F2F1">
    <w:name w:val="3ACAEBB319724A28927D57447201F2F1"/>
    <w:rsid w:val="00E1543F"/>
  </w:style>
  <w:style w:type="paragraph" w:customStyle="1" w:styleId="C77DDF5350DB434099D4502DF45E3018">
    <w:name w:val="C77DDF5350DB434099D4502DF45E3018"/>
    <w:rsid w:val="00E1543F"/>
  </w:style>
  <w:style w:type="paragraph" w:customStyle="1" w:styleId="85C7540D27E94A8CB6A71449B334ADAA">
    <w:name w:val="85C7540D27E94A8CB6A71449B334ADAA"/>
    <w:rsid w:val="00E1543F"/>
  </w:style>
  <w:style w:type="paragraph" w:customStyle="1" w:styleId="BBC2B903806446B3B2CF0F06600A7D26">
    <w:name w:val="BBC2B903806446B3B2CF0F06600A7D26"/>
    <w:rsid w:val="00E1543F"/>
  </w:style>
  <w:style w:type="paragraph" w:customStyle="1" w:styleId="68EA0F35E88D4FEFA43784275EA871A0">
    <w:name w:val="68EA0F35E88D4FEFA43784275EA871A0"/>
    <w:rsid w:val="00E1543F"/>
  </w:style>
  <w:style w:type="paragraph" w:customStyle="1" w:styleId="52EDD8419E384D9F8301DBD8C14168FF">
    <w:name w:val="52EDD8419E384D9F8301DBD8C14168FF"/>
    <w:rsid w:val="00E154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AADFBC1-4216-4399-9BD6-D771B4EB9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2018-08-23T15:20:00Z</dcterms:created>
  <dcterms:modified xsi:type="dcterms:W3CDTF">2018-09-04T14:13:00Z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